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Республика Карелия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Администрация Петрозаводского городского округа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Муниципальное бюджетное общеобразовательное учреждение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 xml:space="preserve"> «Средняя общеобразовательная школа №7 имени Федора Тимоскайнена»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(МОУ «Средняя школа №7»)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185032, Республика Карелия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г. Петрозаводск, ул. Трудовых резервов, д.7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 xml:space="preserve">ИНН 1001040777 / КПП 100101001, 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ОГРН 1031000010293 /  БИК 048602001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ОКПО 24883777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Телефон:8(8142) 718-555,</w:t>
      </w: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val="en-US" w:eastAsia="en-US"/>
        </w:rPr>
        <w:t>e</w:t>
      </w:r>
      <w:r>
        <w:rPr>
          <w:sz w:val="16"/>
          <w:szCs w:val="16"/>
          <w:lang w:eastAsia="en-US"/>
        </w:rPr>
        <w:t>-</w:t>
      </w:r>
      <w:r>
        <w:rPr>
          <w:sz w:val="16"/>
          <w:szCs w:val="16"/>
          <w:lang w:val="en-US" w:eastAsia="en-US"/>
        </w:rPr>
        <w:t>mail</w:t>
      </w:r>
      <w:r>
        <w:rPr>
          <w:sz w:val="16"/>
          <w:szCs w:val="16"/>
          <w:lang w:eastAsia="en-US"/>
        </w:rPr>
        <w:t xml:space="preserve">: </w:t>
      </w:r>
      <w:hyperlink r:id="rId7" w:history="1">
        <w:r>
          <w:rPr>
            <w:rStyle w:val="Hyperlink"/>
            <w:sz w:val="16"/>
            <w:szCs w:val="16"/>
            <w:lang w:val="en-US" w:eastAsia="en-US"/>
          </w:rPr>
          <w:t>school</w:t>
        </w:r>
        <w:r>
          <w:rPr>
            <w:rStyle w:val="Hyperlink"/>
            <w:sz w:val="16"/>
            <w:szCs w:val="16"/>
            <w:lang w:eastAsia="en-US"/>
          </w:rPr>
          <w:t>7@</w:t>
        </w:r>
        <w:r>
          <w:rPr>
            <w:rStyle w:val="Hyperlink"/>
            <w:sz w:val="16"/>
            <w:szCs w:val="16"/>
            <w:lang w:val="en-US" w:eastAsia="en-US"/>
          </w:rPr>
          <w:t>onego</w:t>
        </w:r>
        <w:r>
          <w:rPr>
            <w:rStyle w:val="Hyperlink"/>
            <w:sz w:val="16"/>
            <w:szCs w:val="16"/>
            <w:lang w:eastAsia="en-US"/>
          </w:rPr>
          <w:t>.</w:t>
        </w:r>
        <w:r>
          <w:rPr>
            <w:rStyle w:val="Hyperlink"/>
            <w:sz w:val="16"/>
            <w:szCs w:val="16"/>
            <w:lang w:val="en-US" w:eastAsia="en-US"/>
          </w:rPr>
          <w:t>ru</w:t>
        </w:r>
      </w:hyperlink>
    </w:p>
    <w:p w:rsidR="00A72AD3" w:rsidRDefault="00A72AD3" w:rsidP="00563DCB">
      <w:pPr>
        <w:rPr>
          <w:sz w:val="16"/>
          <w:szCs w:val="16"/>
          <w:lang w:eastAsia="en-US"/>
        </w:rPr>
      </w:pPr>
    </w:p>
    <w:p w:rsidR="00A72AD3" w:rsidRDefault="00A72AD3" w:rsidP="00563DCB">
      <w:pPr>
        <w:rPr>
          <w:sz w:val="16"/>
          <w:szCs w:val="16"/>
          <w:lang w:eastAsia="en-US"/>
        </w:rPr>
      </w:pPr>
      <w:r>
        <w:rPr>
          <w:sz w:val="16"/>
          <w:szCs w:val="16"/>
          <w:lang w:eastAsia="en-US"/>
        </w:rPr>
        <w:t>№_______ от _______________2021 г.</w:t>
      </w:r>
    </w:p>
    <w:p w:rsidR="00A72AD3" w:rsidRPr="00DD46BC" w:rsidRDefault="00A72AD3" w:rsidP="00634B7C">
      <w:pPr>
        <w:rPr>
          <w:b/>
          <w:sz w:val="26"/>
          <w:szCs w:val="26"/>
        </w:rPr>
      </w:pPr>
    </w:p>
    <w:p w:rsidR="00A72AD3" w:rsidRPr="00DD46BC" w:rsidRDefault="00A72AD3" w:rsidP="002220A9">
      <w:pPr>
        <w:jc w:val="center"/>
        <w:rPr>
          <w:b/>
          <w:sz w:val="26"/>
          <w:szCs w:val="26"/>
        </w:rPr>
      </w:pPr>
      <w:r w:rsidRPr="00DD46BC">
        <w:rPr>
          <w:b/>
          <w:sz w:val="26"/>
          <w:szCs w:val="26"/>
        </w:rPr>
        <w:t>ЗАЯВКА</w:t>
      </w:r>
    </w:p>
    <w:p w:rsidR="00A72AD3" w:rsidRPr="00DD46BC" w:rsidRDefault="00A72AD3" w:rsidP="002220A9">
      <w:pPr>
        <w:jc w:val="center"/>
        <w:rPr>
          <w:b/>
          <w:sz w:val="26"/>
          <w:szCs w:val="26"/>
        </w:rPr>
      </w:pPr>
      <w:r w:rsidRPr="00DD46BC">
        <w:rPr>
          <w:b/>
          <w:sz w:val="26"/>
          <w:szCs w:val="26"/>
        </w:rPr>
        <w:t xml:space="preserve">на участие в конкурсе образовательных организаций на присвоение статуса «БАЗОВАЯ ПЛОЩАДКА» </w:t>
      </w:r>
    </w:p>
    <w:p w:rsidR="00A72AD3" w:rsidRPr="00DD46BC" w:rsidRDefault="00A72AD3" w:rsidP="002220A9">
      <w:pPr>
        <w:jc w:val="center"/>
        <w:rPr>
          <w:b/>
          <w:sz w:val="26"/>
          <w:szCs w:val="26"/>
        </w:rPr>
      </w:pPr>
      <w:r w:rsidRPr="00DD46BC">
        <w:rPr>
          <w:b/>
          <w:sz w:val="26"/>
          <w:szCs w:val="26"/>
        </w:rPr>
        <w:t>муниципальной системы образования Петрозаводского городского округа</w:t>
      </w:r>
    </w:p>
    <w:p w:rsidR="00A72AD3" w:rsidRPr="00DD46BC" w:rsidRDefault="00A72AD3" w:rsidP="002220A9">
      <w:pPr>
        <w:jc w:val="both"/>
        <w:rPr>
          <w:sz w:val="26"/>
          <w:szCs w:val="26"/>
        </w:rPr>
      </w:pPr>
    </w:p>
    <w:p w:rsidR="00A72AD3" w:rsidRPr="00DD46BC" w:rsidRDefault="00A72AD3" w:rsidP="002220A9">
      <w:pPr>
        <w:jc w:val="both"/>
        <w:rPr>
          <w:sz w:val="26"/>
          <w:szCs w:val="26"/>
        </w:rPr>
      </w:pPr>
      <w:r w:rsidRPr="00DD46BC">
        <w:rPr>
          <w:sz w:val="26"/>
          <w:szCs w:val="26"/>
        </w:rPr>
        <w:t xml:space="preserve">Полное наименование образовательной организации в соответствии с Уставом: </w:t>
      </w:r>
      <w:r w:rsidRPr="00563DCB">
        <w:rPr>
          <w:sz w:val="26"/>
          <w:szCs w:val="26"/>
          <w:u w:val="single"/>
        </w:rPr>
        <w:t>муниципальное бюджетное общеобразовательное учреждение Петрозаводского городского округа «Средняя общеобразовательная школа №7 имени Федора Тимоскайнена»</w:t>
      </w:r>
      <w:r>
        <w:rPr>
          <w:sz w:val="26"/>
          <w:szCs w:val="26"/>
        </w:rPr>
        <w:t xml:space="preserve"> </w:t>
      </w:r>
    </w:p>
    <w:p w:rsidR="00A72AD3" w:rsidRPr="00DD46BC" w:rsidRDefault="00A72AD3" w:rsidP="002220A9">
      <w:pPr>
        <w:jc w:val="center"/>
        <w:rPr>
          <w:sz w:val="26"/>
          <w:szCs w:val="26"/>
          <w:u w:val="single"/>
        </w:rPr>
      </w:pPr>
    </w:p>
    <w:p w:rsidR="00A72AD3" w:rsidRDefault="00A72AD3" w:rsidP="002220A9">
      <w:pPr>
        <w:keepLines/>
        <w:snapToGrid w:val="0"/>
        <w:rPr>
          <w:sz w:val="26"/>
          <w:szCs w:val="26"/>
        </w:rPr>
      </w:pPr>
      <w:r w:rsidRPr="00DD46BC">
        <w:rPr>
          <w:sz w:val="26"/>
          <w:szCs w:val="26"/>
        </w:rPr>
        <w:t xml:space="preserve">Фамилия, имя, отчество руководителя ОУ: </w:t>
      </w:r>
      <w:r>
        <w:rPr>
          <w:sz w:val="26"/>
          <w:szCs w:val="26"/>
        </w:rPr>
        <w:t xml:space="preserve">  </w:t>
      </w:r>
      <w:r w:rsidRPr="00563DCB">
        <w:rPr>
          <w:sz w:val="26"/>
          <w:szCs w:val="26"/>
          <w:u w:val="single"/>
        </w:rPr>
        <w:t>Чанцева Е</w:t>
      </w:r>
      <w:bookmarkStart w:id="0" w:name="_GoBack"/>
      <w:bookmarkEnd w:id="0"/>
      <w:r w:rsidRPr="00563DCB">
        <w:rPr>
          <w:sz w:val="26"/>
          <w:szCs w:val="26"/>
          <w:u w:val="single"/>
        </w:rPr>
        <w:t>катерина Васильевна</w:t>
      </w:r>
      <w:r>
        <w:rPr>
          <w:sz w:val="26"/>
          <w:szCs w:val="26"/>
        </w:rPr>
        <w:t xml:space="preserve"> 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</w:p>
    <w:p w:rsidR="00A72AD3" w:rsidRPr="00DD46BC" w:rsidRDefault="00A72AD3" w:rsidP="002220A9">
      <w:pPr>
        <w:jc w:val="both"/>
        <w:rPr>
          <w:sz w:val="26"/>
          <w:szCs w:val="26"/>
        </w:rPr>
      </w:pPr>
      <w:r w:rsidRPr="00DD46BC">
        <w:rPr>
          <w:sz w:val="26"/>
          <w:szCs w:val="26"/>
        </w:rPr>
        <w:t xml:space="preserve">Образовательная организация направляет в комиссию конкурса образовательных организаций на присвоение статуса </w:t>
      </w:r>
      <w:r w:rsidRPr="00DD46BC">
        <w:rPr>
          <w:i/>
          <w:sz w:val="26"/>
          <w:szCs w:val="26"/>
        </w:rPr>
        <w:t>(оставить нужное)</w:t>
      </w:r>
      <w:r w:rsidRPr="00DD46BC">
        <w:rPr>
          <w:sz w:val="26"/>
          <w:szCs w:val="26"/>
        </w:rPr>
        <w:t>:</w:t>
      </w:r>
    </w:p>
    <w:p w:rsidR="00A72AD3" w:rsidRPr="00DD46BC" w:rsidRDefault="00A72AD3" w:rsidP="002220A9">
      <w:pPr>
        <w:jc w:val="both"/>
        <w:rPr>
          <w:sz w:val="26"/>
          <w:szCs w:val="26"/>
        </w:rPr>
      </w:pPr>
      <w:r w:rsidRPr="00DD46BC">
        <w:rPr>
          <w:sz w:val="26"/>
          <w:szCs w:val="26"/>
        </w:rPr>
        <w:t>- БАЗОВАЯ ПЛОЩАДКА муниципальной системы образования Петрозаводского городского округа (БП)</w:t>
      </w:r>
    </w:p>
    <w:p w:rsidR="00A72AD3" w:rsidRPr="00DD46BC" w:rsidRDefault="00A72AD3" w:rsidP="002220A9">
      <w:pPr>
        <w:jc w:val="both"/>
        <w:rPr>
          <w:sz w:val="26"/>
          <w:szCs w:val="26"/>
        </w:rPr>
      </w:pPr>
    </w:p>
    <w:p w:rsidR="00A72AD3" w:rsidRPr="00D332E4" w:rsidRDefault="00A72AD3" w:rsidP="00D332E4">
      <w:pPr>
        <w:rPr>
          <w:sz w:val="26"/>
          <w:szCs w:val="26"/>
          <w:u w:val="single"/>
        </w:rPr>
      </w:pPr>
      <w:r w:rsidRPr="00DD46BC">
        <w:rPr>
          <w:sz w:val="26"/>
          <w:szCs w:val="26"/>
        </w:rPr>
        <w:t>По теме</w:t>
      </w:r>
      <w:r>
        <w:rPr>
          <w:sz w:val="26"/>
          <w:szCs w:val="26"/>
        </w:rPr>
        <w:t xml:space="preserve"> </w:t>
      </w:r>
      <w:r w:rsidRPr="00D332E4">
        <w:rPr>
          <w:sz w:val="26"/>
          <w:szCs w:val="26"/>
          <w:u w:val="single"/>
        </w:rPr>
        <w:t>«</w:t>
      </w:r>
      <w:r w:rsidRPr="00D332E4">
        <w:rPr>
          <w:b/>
          <w:sz w:val="26"/>
          <w:szCs w:val="26"/>
          <w:u w:val="single"/>
        </w:rPr>
        <w:t>Краеведение как ключевой фактор воспитания патриотических и гражданских позиций   учащихся»</w:t>
      </w:r>
      <w:r w:rsidRPr="00D332E4">
        <w:rPr>
          <w:b/>
          <w:i/>
          <w:sz w:val="26"/>
          <w:szCs w:val="26"/>
        </w:rPr>
        <w:t>____________________________________</w:t>
      </w:r>
      <w:r w:rsidRPr="00D332E4">
        <w:rPr>
          <w:i/>
          <w:sz w:val="26"/>
          <w:szCs w:val="26"/>
        </w:rPr>
        <w:t xml:space="preserve"> </w:t>
      </w:r>
    </w:p>
    <w:p w:rsidR="00A72AD3" w:rsidRPr="00DD46BC" w:rsidRDefault="00A72AD3" w:rsidP="002220A9">
      <w:pPr>
        <w:jc w:val="center"/>
        <w:rPr>
          <w:i/>
          <w:sz w:val="26"/>
          <w:szCs w:val="26"/>
        </w:rPr>
      </w:pPr>
      <w:r w:rsidRPr="00DD46BC">
        <w:rPr>
          <w:i/>
          <w:sz w:val="26"/>
          <w:szCs w:val="26"/>
        </w:rPr>
        <w:t>(формулировка темы инновационной деятельности)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</w:p>
    <w:p w:rsidR="00A72AD3" w:rsidRDefault="00A72AD3" w:rsidP="002220A9">
      <w:pPr>
        <w:keepLines/>
        <w:snapToGrid w:val="0"/>
        <w:rPr>
          <w:sz w:val="26"/>
          <w:szCs w:val="26"/>
        </w:rPr>
      </w:pPr>
      <w:r w:rsidRPr="00DD46BC">
        <w:rPr>
          <w:sz w:val="26"/>
          <w:szCs w:val="26"/>
        </w:rPr>
        <w:t xml:space="preserve">Фамилия, имя, отчество, должность основного организатора инновационной деятельности, потенциального руководителя Базовой площадки: 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  <w:r w:rsidRPr="00F735AA">
        <w:rPr>
          <w:sz w:val="26"/>
          <w:szCs w:val="26"/>
          <w:u w:val="single"/>
        </w:rPr>
        <w:t>Чанцева Екатерина Васильевна</w:t>
      </w:r>
      <w:r>
        <w:rPr>
          <w:sz w:val="26"/>
          <w:szCs w:val="26"/>
        </w:rPr>
        <w:t xml:space="preserve"> </w:t>
      </w:r>
      <w:r w:rsidRPr="00DD46BC">
        <w:rPr>
          <w:sz w:val="26"/>
          <w:szCs w:val="26"/>
        </w:rPr>
        <w:t>_______________________</w:t>
      </w:r>
      <w:r>
        <w:rPr>
          <w:sz w:val="26"/>
          <w:szCs w:val="26"/>
        </w:rPr>
        <w:t>__________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  <w:r w:rsidRPr="00DD46BC">
        <w:rPr>
          <w:sz w:val="26"/>
          <w:szCs w:val="26"/>
        </w:rPr>
        <w:t>Контактный телефон (руководителя БП): _</w:t>
      </w:r>
      <w:r w:rsidRPr="00F735AA">
        <w:rPr>
          <w:sz w:val="26"/>
          <w:szCs w:val="26"/>
          <w:u w:val="single"/>
        </w:rPr>
        <w:t>89214617117</w:t>
      </w:r>
      <w:r w:rsidRPr="00DD46BC">
        <w:rPr>
          <w:sz w:val="26"/>
          <w:szCs w:val="26"/>
        </w:rPr>
        <w:t>_________________</w:t>
      </w:r>
      <w:r>
        <w:rPr>
          <w:sz w:val="26"/>
          <w:szCs w:val="26"/>
        </w:rPr>
        <w:t>_____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  <w:r w:rsidRPr="00DD46BC">
        <w:rPr>
          <w:sz w:val="26"/>
          <w:szCs w:val="26"/>
        </w:rPr>
        <w:t>Контактный е-</w:t>
      </w:r>
      <w:r w:rsidRPr="00DD46BC">
        <w:rPr>
          <w:sz w:val="26"/>
          <w:szCs w:val="26"/>
          <w:lang w:val="en-US"/>
        </w:rPr>
        <w:t>mail</w:t>
      </w:r>
      <w:r w:rsidRPr="00DD46BC">
        <w:rPr>
          <w:sz w:val="26"/>
          <w:szCs w:val="26"/>
        </w:rPr>
        <w:t xml:space="preserve"> (руководителя БП): </w:t>
      </w:r>
      <w:r>
        <w:rPr>
          <w:sz w:val="26"/>
          <w:szCs w:val="26"/>
          <w:lang w:val="en-US"/>
        </w:rPr>
        <w:t>chanceva</w:t>
      </w:r>
      <w:r w:rsidRPr="00F735AA">
        <w:rPr>
          <w:sz w:val="26"/>
          <w:szCs w:val="26"/>
        </w:rPr>
        <w:t>_</w:t>
      </w:r>
      <w:r>
        <w:rPr>
          <w:sz w:val="26"/>
          <w:szCs w:val="26"/>
          <w:lang w:val="en-US"/>
        </w:rPr>
        <w:t>e</w:t>
      </w:r>
      <w:r w:rsidRPr="00F735AA">
        <w:rPr>
          <w:sz w:val="26"/>
          <w:szCs w:val="26"/>
        </w:rPr>
        <w:t>_</w:t>
      </w:r>
      <w:r>
        <w:rPr>
          <w:sz w:val="26"/>
          <w:szCs w:val="26"/>
          <w:lang w:val="en-US"/>
        </w:rPr>
        <w:t>v</w:t>
      </w:r>
      <w:r w:rsidRPr="00F735AA">
        <w:rPr>
          <w:sz w:val="26"/>
          <w:szCs w:val="26"/>
        </w:rPr>
        <w:t>@</w:t>
      </w:r>
      <w:r>
        <w:rPr>
          <w:sz w:val="26"/>
          <w:szCs w:val="26"/>
          <w:lang w:val="en-US"/>
        </w:rPr>
        <w:t>mail</w:t>
      </w:r>
      <w:r w:rsidRPr="00F735AA"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>ru</w:t>
      </w:r>
    </w:p>
    <w:p w:rsidR="00A72AD3" w:rsidRPr="00DD46BC" w:rsidRDefault="00A72AD3" w:rsidP="002220A9">
      <w:pPr>
        <w:keepLines/>
        <w:snapToGrid w:val="0"/>
        <w:rPr>
          <w:sz w:val="26"/>
          <w:szCs w:val="26"/>
        </w:rPr>
      </w:pPr>
      <w:r w:rsidRPr="00DD46BC">
        <w:rPr>
          <w:sz w:val="26"/>
          <w:szCs w:val="26"/>
        </w:rPr>
        <w:t xml:space="preserve">Приложение: </w:t>
      </w:r>
    </w:p>
    <w:p w:rsidR="00A72AD3" w:rsidRPr="00DD46BC" w:rsidRDefault="00A72AD3" w:rsidP="002220A9">
      <w:pPr>
        <w:keepLines/>
        <w:numPr>
          <w:ilvl w:val="0"/>
          <w:numId w:val="7"/>
        </w:numPr>
        <w:snapToGrid w:val="0"/>
        <w:rPr>
          <w:sz w:val="26"/>
          <w:szCs w:val="26"/>
        </w:rPr>
      </w:pPr>
      <w:r>
        <w:rPr>
          <w:i/>
          <w:sz w:val="26"/>
          <w:szCs w:val="26"/>
        </w:rPr>
        <w:t xml:space="preserve">Программа деятельности </w:t>
      </w:r>
      <w:r w:rsidRPr="00DD46BC">
        <w:rPr>
          <w:sz w:val="26"/>
          <w:szCs w:val="26"/>
        </w:rPr>
        <w:t xml:space="preserve">   на </w:t>
      </w:r>
      <w:r w:rsidRPr="0077328B">
        <w:rPr>
          <w:sz w:val="26"/>
          <w:szCs w:val="26"/>
        </w:rPr>
        <w:t>9</w:t>
      </w:r>
      <w:r>
        <w:rPr>
          <w:color w:val="FF0000"/>
          <w:sz w:val="26"/>
          <w:szCs w:val="26"/>
        </w:rPr>
        <w:t xml:space="preserve"> </w:t>
      </w:r>
      <w:r w:rsidRPr="00DD46BC">
        <w:rPr>
          <w:sz w:val="26"/>
          <w:szCs w:val="26"/>
        </w:rPr>
        <w:t>листах;</w:t>
      </w:r>
    </w:p>
    <w:p w:rsidR="00A72AD3" w:rsidRDefault="00A72AD3" w:rsidP="002220A9">
      <w:pPr>
        <w:jc w:val="both"/>
        <w:rPr>
          <w:i/>
          <w:sz w:val="26"/>
          <w:szCs w:val="26"/>
        </w:rPr>
      </w:pPr>
    </w:p>
    <w:p w:rsidR="00A72AD3" w:rsidRPr="00DD46BC" w:rsidRDefault="00A72AD3" w:rsidP="002220A9">
      <w:pPr>
        <w:jc w:val="both"/>
        <w:rPr>
          <w:sz w:val="26"/>
          <w:szCs w:val="26"/>
        </w:rPr>
      </w:pPr>
      <w:r w:rsidRPr="00DD46BC">
        <w:rPr>
          <w:sz w:val="26"/>
          <w:szCs w:val="26"/>
        </w:rPr>
        <w:t xml:space="preserve">Руководитель ОО </w:t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  <w:t>___________________</w:t>
      </w:r>
      <w:r w:rsidRPr="00DD46BC">
        <w:rPr>
          <w:sz w:val="26"/>
          <w:szCs w:val="26"/>
        </w:rPr>
        <w:tab/>
      </w:r>
      <w:r>
        <w:rPr>
          <w:sz w:val="26"/>
          <w:szCs w:val="26"/>
        </w:rPr>
        <w:t xml:space="preserve">           </w:t>
      </w:r>
      <w:r w:rsidRPr="00DD46BC">
        <w:rPr>
          <w:sz w:val="26"/>
          <w:szCs w:val="26"/>
        </w:rPr>
        <w:t>____________________</w:t>
      </w:r>
    </w:p>
    <w:p w:rsidR="00A72AD3" w:rsidRPr="00DD46BC" w:rsidRDefault="00A72AD3" w:rsidP="002220A9">
      <w:pPr>
        <w:jc w:val="both"/>
        <w:rPr>
          <w:sz w:val="26"/>
          <w:szCs w:val="26"/>
        </w:rPr>
      </w:pPr>
      <w:r w:rsidRPr="00DD46BC">
        <w:rPr>
          <w:sz w:val="26"/>
          <w:szCs w:val="26"/>
        </w:rPr>
        <w:t>М.П.</w:t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  <w:t>Подпись</w:t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</w:r>
      <w:r w:rsidRPr="00DD46BC">
        <w:rPr>
          <w:sz w:val="26"/>
          <w:szCs w:val="26"/>
        </w:rPr>
        <w:tab/>
        <w:t>Расшифровка</w:t>
      </w:r>
    </w:p>
    <w:p w:rsidR="00A72AD3" w:rsidRPr="00DD46BC" w:rsidRDefault="00A72AD3" w:rsidP="002220A9">
      <w:pPr>
        <w:ind w:left="4956" w:firstLine="708"/>
        <w:rPr>
          <w:sz w:val="26"/>
          <w:szCs w:val="26"/>
        </w:rPr>
      </w:pPr>
      <w:r w:rsidRPr="00DD46BC">
        <w:rPr>
          <w:sz w:val="26"/>
          <w:szCs w:val="26"/>
        </w:rPr>
        <w:br w:type="page"/>
        <w:t>Приложение 2</w:t>
      </w:r>
    </w:p>
    <w:p w:rsidR="00A72AD3" w:rsidRPr="00DD46BC" w:rsidRDefault="00A72AD3" w:rsidP="002220A9">
      <w:pPr>
        <w:ind w:left="4956" w:firstLine="708"/>
        <w:rPr>
          <w:sz w:val="26"/>
          <w:szCs w:val="26"/>
        </w:rPr>
      </w:pPr>
      <w:r w:rsidRPr="00DD46BC">
        <w:rPr>
          <w:sz w:val="26"/>
          <w:szCs w:val="26"/>
        </w:rPr>
        <w:t xml:space="preserve">к положению о конкурсе </w:t>
      </w:r>
    </w:p>
    <w:p w:rsidR="00A72AD3" w:rsidRPr="00DD46BC" w:rsidRDefault="00A72AD3" w:rsidP="002220A9">
      <w:pPr>
        <w:ind w:left="4956" w:firstLine="708"/>
        <w:rPr>
          <w:sz w:val="26"/>
          <w:szCs w:val="26"/>
        </w:rPr>
      </w:pPr>
      <w:r w:rsidRPr="00DD46BC">
        <w:rPr>
          <w:sz w:val="26"/>
          <w:szCs w:val="26"/>
        </w:rPr>
        <w:t xml:space="preserve">образовательных организаций </w:t>
      </w:r>
    </w:p>
    <w:p w:rsidR="00A72AD3" w:rsidRPr="00DD46BC" w:rsidRDefault="00A72AD3" w:rsidP="002220A9">
      <w:pPr>
        <w:ind w:left="4956" w:firstLine="708"/>
        <w:rPr>
          <w:sz w:val="26"/>
          <w:szCs w:val="26"/>
        </w:rPr>
      </w:pPr>
      <w:r w:rsidRPr="00DD46BC">
        <w:rPr>
          <w:sz w:val="26"/>
          <w:szCs w:val="26"/>
        </w:rPr>
        <w:t>на присвоение статуса</w:t>
      </w:r>
    </w:p>
    <w:p w:rsidR="00A72AD3" w:rsidRPr="00DD46BC" w:rsidRDefault="00A72AD3" w:rsidP="00DD46BC">
      <w:pPr>
        <w:ind w:left="4956" w:firstLine="708"/>
        <w:rPr>
          <w:sz w:val="26"/>
          <w:szCs w:val="26"/>
        </w:rPr>
      </w:pPr>
      <w:r>
        <w:rPr>
          <w:sz w:val="26"/>
          <w:szCs w:val="26"/>
        </w:rPr>
        <w:t xml:space="preserve">Базовой площадки или </w:t>
      </w:r>
      <w:r w:rsidRPr="00DD46BC">
        <w:rPr>
          <w:sz w:val="26"/>
          <w:szCs w:val="26"/>
        </w:rPr>
        <w:t>РЦ МСО</w:t>
      </w:r>
    </w:p>
    <w:p w:rsidR="00A72AD3" w:rsidRPr="00DD46BC" w:rsidRDefault="00A72AD3" w:rsidP="002220A9">
      <w:pPr>
        <w:jc w:val="center"/>
        <w:rPr>
          <w:sz w:val="26"/>
          <w:szCs w:val="26"/>
        </w:rPr>
      </w:pPr>
    </w:p>
    <w:p w:rsidR="00A72AD3" w:rsidRPr="00DD46BC" w:rsidRDefault="00A72AD3" w:rsidP="002220A9">
      <w:pPr>
        <w:jc w:val="center"/>
        <w:rPr>
          <w:sz w:val="26"/>
          <w:szCs w:val="26"/>
        </w:rPr>
      </w:pPr>
      <w:r w:rsidRPr="00DD46BC">
        <w:rPr>
          <w:sz w:val="26"/>
          <w:szCs w:val="26"/>
        </w:rPr>
        <w:t xml:space="preserve">ПРОГРАММА ДЕЯТЕЛЬНОСТИ В СТАТУСЕ </w:t>
      </w:r>
    </w:p>
    <w:p w:rsidR="00A72AD3" w:rsidRPr="00DD46BC" w:rsidRDefault="00A72AD3" w:rsidP="002220A9">
      <w:pPr>
        <w:jc w:val="center"/>
        <w:rPr>
          <w:sz w:val="26"/>
          <w:szCs w:val="26"/>
        </w:rPr>
      </w:pPr>
      <w:r w:rsidRPr="009B7623">
        <w:rPr>
          <w:sz w:val="26"/>
          <w:szCs w:val="26"/>
          <w:u w:val="single"/>
        </w:rPr>
        <w:t>_Базовой площадки</w:t>
      </w:r>
      <w:r w:rsidRPr="00DD46BC">
        <w:rPr>
          <w:sz w:val="26"/>
          <w:szCs w:val="26"/>
        </w:rPr>
        <w:t>____</w:t>
      </w:r>
    </w:p>
    <w:p w:rsidR="00A72AD3" w:rsidRPr="00634B7C" w:rsidRDefault="00A72AD3" w:rsidP="002220A9">
      <w:pPr>
        <w:jc w:val="center"/>
        <w:rPr>
          <w:i/>
        </w:rPr>
      </w:pPr>
      <w:r w:rsidRPr="00634B7C">
        <w:rPr>
          <w:i/>
        </w:rPr>
        <w:t>(указать статус)</w:t>
      </w:r>
    </w:p>
    <w:p w:rsidR="00A72AD3" w:rsidRPr="002220A9" w:rsidRDefault="00A72AD3" w:rsidP="00264115">
      <w:pPr>
        <w:jc w:val="center"/>
        <w:rPr>
          <w:sz w:val="28"/>
          <w:szCs w:val="28"/>
        </w:rPr>
      </w:pPr>
      <w:r w:rsidRPr="002220A9">
        <w:rPr>
          <w:sz w:val="28"/>
          <w:szCs w:val="28"/>
        </w:rPr>
        <w:t xml:space="preserve"> по теме </w:t>
      </w:r>
      <w:r>
        <w:rPr>
          <w:sz w:val="28"/>
          <w:szCs w:val="28"/>
        </w:rPr>
        <w:t xml:space="preserve">«Краеведение как ключевой фактор эффективного воспитания патриотических и гражданских позиций учащихся» </w:t>
      </w:r>
    </w:p>
    <w:p w:rsidR="00A72AD3" w:rsidRPr="002220A9" w:rsidRDefault="00A72AD3" w:rsidP="002220A9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9"/>
        <w:gridCol w:w="2613"/>
        <w:gridCol w:w="6349"/>
      </w:tblGrid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№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Элемент программы/проекта</w:t>
            </w:r>
          </w:p>
        </w:tc>
        <w:tc>
          <w:tcPr>
            <w:tcW w:w="7334" w:type="dxa"/>
          </w:tcPr>
          <w:p w:rsidR="00A72AD3" w:rsidRPr="00264115" w:rsidRDefault="00A72AD3" w:rsidP="002220A9">
            <w:pPr>
              <w:jc w:val="center"/>
            </w:pPr>
            <w:r w:rsidRPr="00264115">
              <w:t>Содержание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1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Целевая установка</w:t>
            </w:r>
          </w:p>
        </w:tc>
        <w:tc>
          <w:tcPr>
            <w:tcW w:w="7334" w:type="dxa"/>
          </w:tcPr>
          <w:p w:rsidR="00A72AD3" w:rsidRPr="002C0EBA" w:rsidRDefault="00A72AD3" w:rsidP="00C9093D">
            <w:pPr>
              <w:pStyle w:val="NormalWeb"/>
              <w:spacing w:before="0" w:beforeAutospacing="0" w:after="0" w:afterAutospacing="0"/>
            </w:pPr>
            <w:r w:rsidRPr="00264115">
              <w:rPr>
                <w:color w:val="000000"/>
              </w:rPr>
              <w:t xml:space="preserve">Цель – </w:t>
            </w:r>
            <w:r w:rsidRPr="002C0EBA">
              <w:t>обобщение и распространение педагогических практик гражданско-патриотического воспитания на уровне муниципальной системы образования ПГО.</w:t>
            </w:r>
          </w:p>
          <w:p w:rsidR="00A72AD3" w:rsidRPr="002C0EBA" w:rsidRDefault="00A72AD3" w:rsidP="00C9093D">
            <w:pPr>
              <w:pStyle w:val="NormalWeb"/>
              <w:spacing w:before="0" w:beforeAutospacing="0" w:after="0" w:afterAutospacing="0"/>
              <w:ind w:firstLine="525"/>
            </w:pPr>
            <w:r w:rsidRPr="002C0EBA">
              <w:t xml:space="preserve">Задачи: </w:t>
            </w:r>
          </w:p>
          <w:p w:rsidR="00A72AD3" w:rsidRPr="002C0EBA" w:rsidRDefault="00A72AD3" w:rsidP="00C9093D">
            <w:pPr>
              <w:pStyle w:val="NormalWeb"/>
              <w:spacing w:before="0" w:beforeAutospacing="0" w:after="0" w:afterAutospacing="0"/>
              <w:ind w:firstLine="525"/>
            </w:pPr>
            <w:r w:rsidRPr="002C0EBA">
              <w:t xml:space="preserve">1) представить  на уровне ПГО имеющийся в школе  опыт работы по данной теме; </w:t>
            </w:r>
          </w:p>
          <w:p w:rsidR="00A72AD3" w:rsidRPr="002C0EBA" w:rsidRDefault="00A72AD3" w:rsidP="00C9093D">
            <w:pPr>
              <w:pStyle w:val="NormalWeb"/>
              <w:spacing w:before="0" w:beforeAutospacing="0" w:after="0" w:afterAutospacing="0"/>
              <w:ind w:firstLine="525"/>
            </w:pPr>
            <w:r w:rsidRPr="002C0EBA">
              <w:t xml:space="preserve">2) </w:t>
            </w:r>
            <w:r>
              <w:t xml:space="preserve">повышение уровня </w:t>
            </w:r>
            <w:r w:rsidRPr="002C0EBA">
              <w:t xml:space="preserve"> педколлектива в тематике БП.</w:t>
            </w:r>
          </w:p>
          <w:p w:rsidR="00A72AD3" w:rsidRDefault="00A72AD3" w:rsidP="00C9093D">
            <w:pPr>
              <w:pStyle w:val="NormalWeb"/>
              <w:spacing w:before="0" w:beforeAutospacing="0" w:after="0" w:afterAutospacing="0"/>
              <w:ind w:firstLine="525"/>
              <w:rPr>
                <w:color w:val="000000"/>
              </w:rPr>
            </w:pPr>
            <w:r w:rsidRPr="00264115">
              <w:rPr>
                <w:color w:val="000000"/>
                <w:u w:val="single"/>
              </w:rPr>
              <w:t>У  педагогов муниципальной системы образования</w:t>
            </w:r>
            <w:r w:rsidRPr="00264115">
              <w:rPr>
                <w:color w:val="000000"/>
              </w:rPr>
              <w:t xml:space="preserve"> появится возможность </w:t>
            </w:r>
            <w:r w:rsidRPr="002C0EBA">
              <w:t xml:space="preserve">познакомиться с системой работы </w:t>
            </w:r>
            <w:r w:rsidRPr="00264115">
              <w:rPr>
                <w:color w:val="000000"/>
              </w:rPr>
              <w:t xml:space="preserve">методами и приемами работы музейной педагогики и др. </w:t>
            </w:r>
          </w:p>
          <w:p w:rsidR="00A72AD3" w:rsidRPr="00264115" w:rsidRDefault="00A72AD3" w:rsidP="006D536A">
            <w:pPr>
              <w:jc w:val="both"/>
            </w:pPr>
            <w:r w:rsidRPr="00264115">
              <w:rPr>
                <w:color w:val="000000"/>
              </w:rPr>
              <w:t xml:space="preserve">Участие </w:t>
            </w:r>
            <w:r w:rsidRPr="00264115">
              <w:rPr>
                <w:color w:val="000000"/>
                <w:u w:val="single"/>
              </w:rPr>
              <w:t>педагогического коллектива</w:t>
            </w:r>
            <w:r>
              <w:rPr>
                <w:color w:val="000000"/>
                <w:u w:val="single"/>
              </w:rPr>
              <w:t xml:space="preserve"> МОУ «Средняя </w:t>
            </w:r>
            <w:r w:rsidRPr="00D332E4">
              <w:rPr>
                <w:u w:val="single"/>
              </w:rPr>
              <w:t xml:space="preserve">школа №7» </w:t>
            </w:r>
            <w:r w:rsidRPr="00D332E4">
              <w:t xml:space="preserve"> </w:t>
            </w:r>
            <w:r w:rsidRPr="00264115">
              <w:rPr>
                <w:color w:val="000000"/>
              </w:rPr>
              <w:t>в данном проекте позволит обобщить имеющийся в школе материал краеведческой направленности (издание методических сборников, создание методических электронных продуктов, использование которых возможно как в урочной, так и во внеурочной деятельности).</w:t>
            </w:r>
            <w:r>
              <w:rPr>
                <w:color w:val="000000"/>
              </w:rPr>
              <w:t xml:space="preserve"> </w:t>
            </w:r>
          </w:p>
        </w:tc>
      </w:tr>
      <w:tr w:rsidR="00A72AD3" w:rsidRPr="00264115" w:rsidTr="00303953">
        <w:trPr>
          <w:trHeight w:val="854"/>
        </w:trPr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2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Актуальность темы</w:t>
            </w:r>
          </w:p>
        </w:tc>
        <w:tc>
          <w:tcPr>
            <w:tcW w:w="7334" w:type="dxa"/>
          </w:tcPr>
          <w:p w:rsidR="00A72AD3" w:rsidRPr="00264115" w:rsidRDefault="00A72AD3" w:rsidP="00714218">
            <w:r w:rsidRPr="00264115">
              <w:t>Проблема патриотического и гражданского воспитания является актуальной. Работая над заявленной темой, педагоги смогут повысить мотивацию учащихся к обучению, самооценку, привлечь внимание к школе родительской общественности, жителей микрорайона. Ребенок научится осознавать себя частью общества, будет знать историю своего народа, своей Родины. Появится активная жизненная позиция. Позиция не потребителя, а созидателя.</w:t>
            </w:r>
          </w:p>
          <w:p w:rsidR="00A72AD3" w:rsidRPr="00264115" w:rsidRDefault="00A72AD3" w:rsidP="009C7BB6">
            <w:r w:rsidRPr="00264115">
              <w:t xml:space="preserve">В настоящее время проблема заключается, прежде всего, в том, что ученики не только не ощущают себя частью социума, но и не знают истории школы, микрорайона. 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3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Готовность ОУ к диссеминации опыта (практик)</w:t>
            </w:r>
          </w:p>
        </w:tc>
        <w:tc>
          <w:tcPr>
            <w:tcW w:w="7334" w:type="dxa"/>
          </w:tcPr>
          <w:p w:rsidR="00A72AD3" w:rsidRDefault="00A72AD3" w:rsidP="006D536A">
            <w:pPr>
              <w:jc w:val="both"/>
            </w:pPr>
            <w:r w:rsidRPr="00264115">
              <w:t>Работа по данной теме ведется давно. Накоплен большой опыт</w:t>
            </w:r>
            <w:r>
              <w:t xml:space="preserve">: </w:t>
            </w:r>
            <w:r w:rsidRPr="00264115">
              <w:t xml:space="preserve"> </w:t>
            </w:r>
          </w:p>
          <w:p w:rsidR="00A72AD3" w:rsidRPr="00F01DD2" w:rsidRDefault="00A72AD3" w:rsidP="006D536A">
            <w:pPr>
              <w:jc w:val="both"/>
            </w:pPr>
            <w:r w:rsidRPr="00F01DD2">
              <w:t xml:space="preserve">- школа имени Федора Тимоскайнена (с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F01DD2">
                <w:t>2015 г</w:t>
              </w:r>
            </w:smartTag>
            <w:r w:rsidRPr="00F01DD2">
              <w:t>.)</w:t>
            </w:r>
            <w:r>
              <w:t>;</w:t>
            </w:r>
          </w:p>
          <w:p w:rsidR="00A72AD3" w:rsidRPr="00F01DD2" w:rsidRDefault="00A72AD3" w:rsidP="006D536A">
            <w:pPr>
              <w:jc w:val="both"/>
            </w:pPr>
            <w:r w:rsidRPr="00F01DD2">
              <w:t xml:space="preserve">- создан и работает школьный музей (с 07 ноября </w:t>
            </w:r>
            <w:smartTag w:uri="urn:schemas-microsoft-com:office:smarttags" w:element="metricconverter">
              <w:smartTagPr>
                <w:attr w:name="ProductID" w:val="1968 г"/>
              </w:smartTagPr>
              <w:r w:rsidRPr="00F01DD2">
                <w:t>1968 г</w:t>
              </w:r>
            </w:smartTag>
            <w:r w:rsidRPr="00F01DD2">
              <w:t>.)</w:t>
            </w:r>
            <w:r>
              <w:t>;</w:t>
            </w:r>
          </w:p>
          <w:p w:rsidR="00A72AD3" w:rsidRPr="00F01DD2" w:rsidRDefault="00A72AD3" w:rsidP="006D536A">
            <w:pPr>
              <w:jc w:val="both"/>
            </w:pPr>
            <w:r w:rsidRPr="00F01DD2">
              <w:t>- реализуются краеведческие проекты: «Экологическая тропа», «Геологическая тропа», «Историческая тропа», «Тропа здоровья» и др.</w:t>
            </w:r>
            <w:r>
              <w:t>;</w:t>
            </w:r>
          </w:p>
          <w:p w:rsidR="00A72AD3" w:rsidRPr="00F01DD2" w:rsidRDefault="00A72AD3" w:rsidP="006D536A">
            <w:pPr>
              <w:jc w:val="both"/>
              <w:rPr>
                <w:color w:val="008000"/>
              </w:rPr>
            </w:pPr>
            <w:r w:rsidRPr="00F01DD2">
              <w:t>- школа сотрудничает с социальными институтами микрорайона: ООО «Соломенский лесозавод», городская библиотека № 4</w:t>
            </w:r>
            <w:r>
              <w:t>, городской дом культуры.</w:t>
            </w:r>
            <w:r w:rsidRPr="00F01DD2">
              <w:t xml:space="preserve">  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4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Кадровое обеспечение программы</w:t>
            </w:r>
          </w:p>
        </w:tc>
        <w:tc>
          <w:tcPr>
            <w:tcW w:w="7334" w:type="dxa"/>
          </w:tcPr>
          <w:p w:rsidR="00A72AD3" w:rsidRPr="00264115" w:rsidRDefault="00A72AD3" w:rsidP="002220A9">
            <w:pPr>
              <w:jc w:val="both"/>
            </w:pPr>
            <w:r w:rsidRPr="00264115">
              <w:t>Состав рабочей группы:</w:t>
            </w:r>
          </w:p>
          <w:p w:rsidR="00A72AD3" w:rsidRPr="00264115" w:rsidRDefault="00A72AD3" w:rsidP="002220A9">
            <w:pPr>
              <w:jc w:val="both"/>
            </w:pPr>
            <w:r w:rsidRPr="00264115">
              <w:t>Руководитель – Чанцева Екатерина Васильевна, директор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Шишова Татьяна Александровна, зам.директора по УВР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Пименова Ирина Васильевна, педагог-библиотекарь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Петрова Светлана Дмитриевна, педагог-организатор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Чебаковская Александра Вячеславовна, учитель истории и обществознания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Варшукова Эльвира Александровна, учитель русского языка и литературы</w:t>
            </w:r>
            <w:r>
              <w:t>;</w:t>
            </w:r>
          </w:p>
          <w:p w:rsidR="00A72AD3" w:rsidRPr="00264115" w:rsidRDefault="00A72AD3" w:rsidP="002220A9">
            <w:pPr>
              <w:jc w:val="both"/>
            </w:pPr>
            <w:r w:rsidRPr="00264115">
              <w:t>Мамкович Лидия Сергеевна, педагог-психолог</w:t>
            </w:r>
            <w:r>
              <w:t>.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5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B9329F">
              <w:t>Учебно-методическое и информационное обеспечение программы</w:t>
            </w:r>
          </w:p>
        </w:tc>
        <w:tc>
          <w:tcPr>
            <w:tcW w:w="7334" w:type="dxa"/>
          </w:tcPr>
          <w:p w:rsidR="00A72AD3" w:rsidRDefault="00A72AD3" w:rsidP="00316C39">
            <w:pPr>
              <w:jc w:val="both"/>
            </w:pPr>
            <w:r w:rsidRPr="00264115">
              <w:t>Проблема патриотического воспитания раскрывается в работах</w:t>
            </w:r>
            <w:r>
              <w:t>,</w:t>
            </w:r>
            <w:r w:rsidRPr="00264115">
              <w:t xml:space="preserve"> как педагогов классиков, так и современных педагогов. Так, большую роль патриотическому воспитанию отводил</w:t>
            </w:r>
            <w:r>
              <w:t xml:space="preserve">и </w:t>
            </w:r>
            <w:r w:rsidRPr="00264115">
              <w:t xml:space="preserve"> И. Г. Песталоцци</w:t>
            </w:r>
            <w:r>
              <w:t xml:space="preserve">, </w:t>
            </w:r>
            <w:r w:rsidRPr="00264115">
              <w:t>А.Н. Радищев. Представители общественно-</w:t>
            </w:r>
            <w:r w:rsidRPr="00F01DD2">
              <w:t>патриотического</w:t>
            </w:r>
            <w:r w:rsidRPr="00264115">
              <w:t xml:space="preserve"> </w:t>
            </w:r>
            <w:r w:rsidRPr="00525388">
              <w:t>педагогического</w:t>
            </w:r>
            <w:r>
              <w:t xml:space="preserve"> </w:t>
            </w:r>
            <w:r w:rsidRPr="00264115">
              <w:t xml:space="preserve">направления (И.И. Бецкой, Е.Р. Дашкова, Н.И. Новиков) видели идеал гражданина в свободной личности, которая предана общественному долгу, национальным традициям. Для А.Н. Герцена и Е.Г. Чернышевского настоящий гражданин должен быть готов к активным действиям ради улучшения жизни во имя всеобщего социального равенства. Центральной идеей воспитания, у педагогов классиков, была идея </w:t>
            </w:r>
            <w:r>
              <w:t xml:space="preserve"> народности. </w:t>
            </w:r>
            <w:r w:rsidRPr="00264115">
              <w:t xml:space="preserve">К.Д. Ушинский подчеркивал, что патриотизм является не только важной задачей воспитания, но и могучим педагогическим средством: «Как нет человека без самолюбия, так нет человека без любви к Отечеству, и эта любовь дает воспитанию верный ключ к сердцу человека и могущественную опору для борьбы с его дурными природными, личными, семейными наклонностями». </w:t>
            </w:r>
            <w:r>
              <w:t xml:space="preserve"> </w:t>
            </w:r>
            <w:r w:rsidRPr="00264115">
              <w:t xml:space="preserve">Интерес представляют высказывания великого русского философа И.А. Ильина, </w:t>
            </w:r>
            <w:r>
              <w:t xml:space="preserve">он </w:t>
            </w:r>
            <w:r w:rsidRPr="00264115">
              <w:t>призывает включать детей в окружающую их жизнь как можно раньше</w:t>
            </w:r>
            <w:r>
              <w:t>:</w:t>
            </w:r>
            <w:r w:rsidRPr="00264115">
              <w:t xml:space="preserve"> «В школьный период жизни в детях нужно, прежде всего, воспитывать волю, мужество, умение искать и находить во всех явлениях жизни некий высший смысл. Незаменимая основа в этом деле – знание своих предков, истории своего народа. Из духа семьи и рода, из духовного и религиозного осмысленного принятия своих родителей и предков – родится и утверждается в человеке чувство собственного духовного достоинства, это первая основа внутренней свободы». В XX веке проблема патриотического воспитания оставалась по</w:t>
            </w:r>
            <w:r>
              <w:t>-</w:t>
            </w:r>
            <w:r w:rsidRPr="00264115">
              <w:t>прежнему актуальной. Такие педагоги, как С.Т. Шацкий, П.П. Блонский, Н.К. Крупская, А.С. Макаренко отводили патриотическому воспитанию одно из ведущих мест в формировании личности. В «Лекциях о воспитании детей» А.О. Макаренко писал: «Мы требуем от нашего гражданина, чтобы он в каждую минуту своей жизни был готов выполнить свой долг перед коллективом, и значит перед Родиной, не ожидая распоряжения или приказания, чтобы он обладал инициативой и творческой волей». Много внимания патриотическому воспитанию уделял В.А. Сухомлинский. По его мнению, патриотизм требует глубины переживания, но, возбуждаемый лишь при помощи внешних средств, он становится поверхностным. Патриотические чувства, как и все нравственное, прячутся от всякой фальши, неправды и лицемерия, требуют свободы. На них нельзя влиять принудительно, можно только косвенно. По его мысли «патриотические идеи становятся дорогими, святыми правилами, когда они  живут в сердце. Поэтому нужно, чтобы юное сердце жи</w:t>
            </w:r>
            <w:r>
              <w:t xml:space="preserve">ло богатой нравственной жизнью». </w:t>
            </w:r>
            <w:r w:rsidRPr="00264115">
              <w:t>Не потеряла своей актуальности проблема патриотического воспитания и на современном этапе развития школы и педагогики.</w:t>
            </w:r>
          </w:p>
          <w:p w:rsidR="00A72AD3" w:rsidRPr="00443C7A" w:rsidRDefault="00A72AD3" w:rsidP="002220A9">
            <w:pPr>
              <w:jc w:val="both"/>
              <w:rPr>
                <w:i/>
                <w:color w:val="800080"/>
              </w:rPr>
            </w:pPr>
            <w:r w:rsidRPr="0084410C">
              <w:t>В настоящее время школа работает в соответствии со Стратегией развития воспитания в Российской Федерации на период до 2025 года, в которой говорится, что одним из приоритетных направлений государственной политики в области воспитания является формирование у детей высокого уровня духовно-нравственного развития, чувства причастности к историко-культурной общности российского народа и судьбе России. Немаловажным также является формирование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общества.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6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Материально-техническое обеспечение программы</w:t>
            </w:r>
          </w:p>
        </w:tc>
        <w:tc>
          <w:tcPr>
            <w:tcW w:w="7334" w:type="dxa"/>
          </w:tcPr>
          <w:p w:rsidR="00A72AD3" w:rsidRPr="00264115" w:rsidRDefault="00A72AD3" w:rsidP="002220A9">
            <w:pPr>
              <w:jc w:val="both"/>
            </w:pPr>
            <w:r w:rsidRPr="00264115">
              <w:t>В школе имеется необходимое для работы материально-техническое обеспечение</w:t>
            </w:r>
            <w:r>
              <w:t>.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5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Основные мероприятия Программы</w:t>
            </w:r>
          </w:p>
        </w:tc>
        <w:tc>
          <w:tcPr>
            <w:tcW w:w="7334" w:type="dxa"/>
          </w:tcPr>
          <w:p w:rsidR="00A72AD3" w:rsidRPr="00264115" w:rsidRDefault="00A72AD3" w:rsidP="002220A9">
            <w:pPr>
              <w:jc w:val="both"/>
            </w:pPr>
            <w:r w:rsidRPr="00264115">
              <w:t>Работа над программой планируется по следующим направлениям:</w:t>
            </w:r>
          </w:p>
          <w:p w:rsidR="00A72AD3" w:rsidRPr="0077328B" w:rsidRDefault="00A72AD3" w:rsidP="002220A9">
            <w:pPr>
              <w:jc w:val="both"/>
            </w:pPr>
            <w:r w:rsidRPr="00264115">
              <w:t xml:space="preserve">1. Исследовательская и проектная </w:t>
            </w:r>
            <w:r w:rsidRPr="00443C7A">
              <w:t>деятельность</w:t>
            </w:r>
            <w:r>
              <w:t xml:space="preserve"> </w:t>
            </w:r>
            <w:r w:rsidRPr="0077328B">
              <w:t>в области краеведения (учебные предметы и внеурочной деятельности) – это показать городу.</w:t>
            </w:r>
          </w:p>
          <w:p w:rsidR="00A72AD3" w:rsidRPr="0077328B" w:rsidRDefault="00A72AD3" w:rsidP="002220A9">
            <w:pPr>
              <w:jc w:val="both"/>
            </w:pPr>
            <w:r w:rsidRPr="0077328B">
              <w:t>2. Цикл открытых уроков и семинаров</w:t>
            </w:r>
            <w:r>
              <w:t>.</w:t>
            </w:r>
          </w:p>
          <w:p w:rsidR="00A72AD3" w:rsidRDefault="00A72AD3" w:rsidP="002220A9">
            <w:pPr>
              <w:jc w:val="both"/>
            </w:pPr>
            <w:r>
              <w:t>3</w:t>
            </w:r>
            <w:r w:rsidRPr="00264115">
              <w:t>. Создание виртуального школьного музея</w:t>
            </w:r>
            <w:r>
              <w:t xml:space="preserve">. </w:t>
            </w:r>
          </w:p>
          <w:p w:rsidR="00A72AD3" w:rsidRPr="00CC4AE5" w:rsidRDefault="00A72AD3" w:rsidP="002220A9">
            <w:pPr>
              <w:jc w:val="both"/>
              <w:rPr>
                <w:i/>
                <w:color w:val="0000FF"/>
              </w:rPr>
            </w:pPr>
            <w:r>
              <w:t>4</w:t>
            </w:r>
            <w:r w:rsidRPr="00264115">
              <w:t xml:space="preserve">. </w:t>
            </w:r>
            <w:r>
              <w:t>Педагогические советы для педагогов школы.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6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Планируемые результаты</w:t>
            </w:r>
          </w:p>
        </w:tc>
        <w:tc>
          <w:tcPr>
            <w:tcW w:w="7334" w:type="dxa"/>
          </w:tcPr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Для педагогического коллектива МОУ «Средняя школа №7»: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1. обобщение опыта по теме БП, формирование методического сборника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2. создание Виртуального школьного музея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3. разработка и апробация курсов внеурочной деятельности патриотической направленности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Для обучающихся: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1. овладение краеведческим материалом, связанным с историей малой родины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2. формирование навыков исследовательской и проектной деятельности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3. формирование коммуникативных навыков</w:t>
            </w:r>
            <w:r>
              <w:t>;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4. формирование нравственных качеств</w:t>
            </w:r>
            <w:r>
              <w:t>.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Для МСО ПГО:</w:t>
            </w:r>
          </w:p>
          <w:p w:rsidR="00A72AD3" w:rsidRPr="007A4E7C" w:rsidRDefault="00A72AD3" w:rsidP="00205637">
            <w:pPr>
              <w:pStyle w:val="NormalWeb"/>
              <w:spacing w:before="0" w:beforeAutospacing="0" w:after="0" w:afterAutospacing="0"/>
            </w:pPr>
            <w:r w:rsidRPr="007A4E7C">
              <w:t>1. знакомство с системой работы школы по патриотическому воспитанию</w:t>
            </w:r>
            <w:r>
              <w:t>;</w:t>
            </w:r>
          </w:p>
          <w:p w:rsidR="00A72AD3" w:rsidRPr="00264115" w:rsidRDefault="00A72AD3" w:rsidP="00205637">
            <w:pPr>
              <w:pStyle w:val="NormalWeb"/>
              <w:spacing w:before="0" w:beforeAutospacing="0" w:after="0" w:afterAutospacing="0"/>
              <w:rPr>
                <w:i/>
              </w:rPr>
            </w:pPr>
            <w:r w:rsidRPr="007A4E7C">
              <w:t>2. представление опыта работы через проведение семинаров, открытых уроков по теме БП</w:t>
            </w:r>
            <w:r>
              <w:t>.</w:t>
            </w:r>
          </w:p>
        </w:tc>
      </w:tr>
      <w:tr w:rsidR="00A72AD3" w:rsidRPr="00264115" w:rsidTr="00550027">
        <w:tc>
          <w:tcPr>
            <w:tcW w:w="648" w:type="dxa"/>
          </w:tcPr>
          <w:p w:rsidR="00A72AD3" w:rsidRPr="00264115" w:rsidRDefault="00A72AD3" w:rsidP="002220A9">
            <w:pPr>
              <w:jc w:val="center"/>
            </w:pPr>
            <w:r w:rsidRPr="00264115">
              <w:t>7</w:t>
            </w:r>
          </w:p>
        </w:tc>
        <w:tc>
          <w:tcPr>
            <w:tcW w:w="2700" w:type="dxa"/>
          </w:tcPr>
          <w:p w:rsidR="00A72AD3" w:rsidRPr="00264115" w:rsidRDefault="00A72AD3" w:rsidP="002220A9">
            <w:pPr>
              <w:jc w:val="center"/>
            </w:pPr>
            <w:r w:rsidRPr="00264115">
              <w:t>Мониторинг реализации Программы</w:t>
            </w:r>
          </w:p>
        </w:tc>
        <w:tc>
          <w:tcPr>
            <w:tcW w:w="7334" w:type="dxa"/>
          </w:tcPr>
          <w:p w:rsidR="00A72AD3" w:rsidRPr="00264115" w:rsidRDefault="00A72AD3" w:rsidP="00117F38">
            <w:pPr>
              <w:shd w:val="clear" w:color="auto" w:fill="FFFFFF"/>
            </w:pPr>
            <w:r w:rsidRPr="00264115">
              <w:t>1. Опросник для определения степени сформированности гражданско-патриоти</w:t>
            </w:r>
            <w:r>
              <w:t>ческого воспитания обучающихся (проводится в начале работы для определения уровня сформированности и на заключительном этапе, чтобы определить эффективность проведенной работы).</w:t>
            </w:r>
          </w:p>
          <w:p w:rsidR="00A72AD3" w:rsidRDefault="00A72AD3" w:rsidP="00B9329F">
            <w:pPr>
              <w:shd w:val="clear" w:color="auto" w:fill="FFFFFF"/>
              <w:rPr>
                <w:b/>
                <w:bCs/>
                <w:shd w:val="clear" w:color="auto" w:fill="F5F5F5"/>
              </w:rPr>
            </w:pPr>
            <w:r w:rsidRPr="00264115">
              <w:t>3.Анкета «</w:t>
            </w:r>
            <w:r w:rsidRPr="00264115">
              <w:rPr>
                <w:shd w:val="clear" w:color="auto" w:fill="F5F5F5"/>
              </w:rPr>
              <w:t>Патриотизм и как я его понимаю» </w:t>
            </w:r>
            <w:r>
              <w:rPr>
                <w:shd w:val="clear" w:color="auto" w:fill="F5F5F5"/>
              </w:rPr>
              <w:t xml:space="preserve"> (</w:t>
            </w:r>
            <w:r w:rsidRPr="00264115">
              <w:rPr>
                <w:shd w:val="clear" w:color="auto" w:fill="F5F5F5"/>
              </w:rPr>
              <w:t>на основе анкеты Д.В. Григорьева</w:t>
            </w:r>
            <w:r w:rsidRPr="002E44B0">
              <w:rPr>
                <w:shd w:val="clear" w:color="auto" w:fill="F5F5F5"/>
              </w:rPr>
              <w:t>. Приложение 1</w:t>
            </w:r>
            <w:r w:rsidRPr="00264115">
              <w:rPr>
                <w:shd w:val="clear" w:color="auto" w:fill="F5F5F5"/>
              </w:rPr>
              <w:t>)</w:t>
            </w:r>
            <w:r>
              <w:rPr>
                <w:shd w:val="clear" w:color="auto" w:fill="F5F5F5"/>
              </w:rPr>
              <w:t>.</w:t>
            </w:r>
          </w:p>
          <w:p w:rsidR="00A72AD3" w:rsidRPr="00264115" w:rsidRDefault="00A72AD3" w:rsidP="00B9329F">
            <w:pPr>
              <w:shd w:val="clear" w:color="auto" w:fill="FFFFFF"/>
              <w:rPr>
                <w:i/>
              </w:rPr>
            </w:pPr>
            <w:r w:rsidRPr="00B9329F">
              <w:rPr>
                <w:bCs/>
                <w:shd w:val="clear" w:color="auto" w:fill="F5F5F5"/>
              </w:rPr>
              <w:t>Возможно проведение  других</w:t>
            </w:r>
            <w:r>
              <w:rPr>
                <w:b/>
                <w:bCs/>
                <w:shd w:val="clear" w:color="auto" w:fill="F5F5F5"/>
              </w:rPr>
              <w:t xml:space="preserve"> </w:t>
            </w:r>
            <w:r w:rsidRPr="00264115">
              <w:rPr>
                <w:i/>
              </w:rPr>
              <w:t xml:space="preserve"> </w:t>
            </w:r>
            <w:r w:rsidRPr="00B9329F">
              <w:t>исследований (по необходимости)</w:t>
            </w:r>
            <w:r>
              <w:t>.</w:t>
            </w:r>
          </w:p>
        </w:tc>
      </w:tr>
    </w:tbl>
    <w:p w:rsidR="00A72AD3" w:rsidRPr="00DD46BC" w:rsidRDefault="00A72AD3" w:rsidP="002220A9">
      <w:pPr>
        <w:jc w:val="center"/>
        <w:rPr>
          <w:sz w:val="26"/>
          <w:szCs w:val="26"/>
        </w:rPr>
      </w:pPr>
    </w:p>
    <w:p w:rsidR="00A72AD3" w:rsidRDefault="00A72AD3" w:rsidP="002220A9">
      <w:pPr>
        <w:jc w:val="center"/>
      </w:pPr>
      <w:r w:rsidRPr="00264115">
        <w:t>ПЛАН ОСНОВНЫХ МЕРОПРИЯТИЙ</w:t>
      </w:r>
    </w:p>
    <w:p w:rsidR="00A72AD3" w:rsidRDefault="00A72AD3" w:rsidP="002220A9">
      <w:pPr>
        <w:jc w:val="center"/>
      </w:pPr>
    </w:p>
    <w:p w:rsidR="00A72AD3" w:rsidRDefault="00A72AD3" w:rsidP="00232F78">
      <w:pPr>
        <w:jc w:val="both"/>
      </w:pPr>
      <w:r>
        <w:t>А) Мероприятия для МСО ПГО (школа презентует свой опыт):</w:t>
      </w:r>
    </w:p>
    <w:p w:rsidR="00A72AD3" w:rsidRDefault="00A72AD3" w:rsidP="00232F78">
      <w:pPr>
        <w:jc w:val="both"/>
      </w:pPr>
      <w:r>
        <w:t>1. Цикл методических семинаров (2-4 четверти) по теме БП.</w:t>
      </w:r>
    </w:p>
    <w:p w:rsidR="00A72AD3" w:rsidRDefault="00A72AD3" w:rsidP="00232F78">
      <w:pPr>
        <w:jc w:val="both"/>
      </w:pPr>
      <w:r>
        <w:t>2. Открытые уроки, занятия (по предметным МО)</w:t>
      </w:r>
    </w:p>
    <w:p w:rsidR="00A72AD3" w:rsidRDefault="00A72AD3" w:rsidP="00232F78">
      <w:pPr>
        <w:jc w:val="both"/>
      </w:pPr>
      <w:r>
        <w:t>3. Круглый стол (подведение итогов работы БП)</w:t>
      </w:r>
    </w:p>
    <w:p w:rsidR="00A72AD3" w:rsidRDefault="00A72AD3" w:rsidP="00232F78">
      <w:pPr>
        <w:jc w:val="both"/>
      </w:pPr>
    </w:p>
    <w:p w:rsidR="00A72AD3" w:rsidRDefault="00A72AD3" w:rsidP="00232F78">
      <w:pPr>
        <w:jc w:val="both"/>
      </w:pPr>
      <w:r>
        <w:t>Б) Мероприятия развития педагогического коллектива в теме Базовой площадки:</w:t>
      </w:r>
    </w:p>
    <w:p w:rsidR="00A72AD3" w:rsidRDefault="00A72AD3" w:rsidP="00232F78">
      <w:pPr>
        <w:jc w:val="both"/>
      </w:pPr>
      <w:r>
        <w:t>1. Предварительное анкетирование педагогов и обучающихся по теме БП.</w:t>
      </w:r>
    </w:p>
    <w:p w:rsidR="00A72AD3" w:rsidRDefault="00A72AD3" w:rsidP="00232F78">
      <w:pPr>
        <w:jc w:val="both"/>
      </w:pPr>
      <w:r>
        <w:t>2. Педагогический совет (итоги анкетирования, обсуждение и утверждение плана работы).</w:t>
      </w:r>
    </w:p>
    <w:p w:rsidR="00A72AD3" w:rsidRDefault="00A72AD3" w:rsidP="00232F78">
      <w:pPr>
        <w:jc w:val="both"/>
      </w:pPr>
      <w:r>
        <w:t>3. Цикл открытых уроков или занятий для педагогов школы и родителей (краеведческая направленность).</w:t>
      </w:r>
    </w:p>
    <w:p w:rsidR="00A72AD3" w:rsidRDefault="00A72AD3" w:rsidP="00232F78">
      <w:pPr>
        <w:jc w:val="both"/>
      </w:pPr>
      <w:r>
        <w:t>4. Проведение итогового педсовета (или семинара) по итогам проведенной работы.</w:t>
      </w:r>
    </w:p>
    <w:p w:rsidR="00A72AD3" w:rsidRDefault="00A72AD3" w:rsidP="00232F78">
      <w:pPr>
        <w:jc w:val="both"/>
      </w:pPr>
      <w:r>
        <w:t>5. Проведение школьной исследовательской конференции.</w:t>
      </w:r>
    </w:p>
    <w:p w:rsidR="00A72AD3" w:rsidRPr="00264115" w:rsidRDefault="00A72AD3" w:rsidP="00232F78">
      <w:pPr>
        <w:jc w:val="both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</w:p>
    <w:p w:rsidR="00A72AD3" w:rsidRDefault="00A72AD3" w:rsidP="007A4E7C">
      <w:pPr>
        <w:jc w:val="right"/>
      </w:pPr>
      <w:r>
        <w:br w:type="page"/>
      </w:r>
      <w:r w:rsidRPr="00EC1F0F">
        <w:t>Приложение №</w:t>
      </w:r>
      <w:r>
        <w:t>1</w:t>
      </w:r>
    </w:p>
    <w:p w:rsidR="00A72AD3" w:rsidRDefault="00A72AD3" w:rsidP="007A4E7C">
      <w:pPr>
        <w:pStyle w:val="c13c134"/>
        <w:spacing w:before="0" w:beforeAutospacing="0" w:after="0" w:afterAutospacing="0"/>
        <w:jc w:val="center"/>
        <w:rPr>
          <w:rStyle w:val="c38c30"/>
          <w:b/>
          <w:sz w:val="28"/>
          <w:szCs w:val="28"/>
        </w:rPr>
      </w:pPr>
      <w:r>
        <w:rPr>
          <w:rStyle w:val="c38c30"/>
          <w:b/>
          <w:sz w:val="28"/>
          <w:szCs w:val="28"/>
        </w:rPr>
        <w:t xml:space="preserve">ДИАГНОСТИЧЕСКАЯ ПРОГРАММА ИЗУЧЕНИЯ УРОВНЕЙ СФОРМИРОВАННОСТИ ГРАЖДАНСТВЕННОСТИ У ПОДРОСТКОВ </w:t>
      </w:r>
    </w:p>
    <w:p w:rsidR="00A72AD3" w:rsidRDefault="00A72AD3" w:rsidP="007A4E7C">
      <w:pPr>
        <w:pStyle w:val="c13c134"/>
        <w:spacing w:before="0" w:beforeAutospacing="0" w:after="0" w:afterAutospacing="0"/>
        <w:jc w:val="center"/>
        <w:rPr>
          <w:rStyle w:val="c38c30"/>
          <w:b/>
          <w:sz w:val="28"/>
          <w:szCs w:val="28"/>
        </w:rPr>
      </w:pPr>
    </w:p>
    <w:p w:rsidR="00A72AD3" w:rsidRDefault="00A72AD3" w:rsidP="007A4E7C">
      <w:pPr>
        <w:pStyle w:val="c6c28"/>
        <w:spacing w:before="0" w:beforeAutospacing="0" w:after="0" w:afterAutospacing="0"/>
        <w:jc w:val="center"/>
        <w:rPr>
          <w:rStyle w:val="c2c8"/>
          <w:b/>
          <w:sz w:val="28"/>
          <w:szCs w:val="28"/>
        </w:rPr>
      </w:pPr>
      <w:r w:rsidRPr="00617755">
        <w:rPr>
          <w:rStyle w:val="c2c8"/>
          <w:b/>
          <w:sz w:val="28"/>
          <w:szCs w:val="28"/>
        </w:rPr>
        <w:t>ПАТРИОТИЗМ ИЛИ КАК Я ЕГО ПОНИМАЮ</w:t>
      </w:r>
    </w:p>
    <w:p w:rsidR="00A72AD3" w:rsidRPr="00617755" w:rsidRDefault="00A72AD3" w:rsidP="007A4E7C">
      <w:pPr>
        <w:pStyle w:val="c6c28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rStyle w:val="c17"/>
          <w:b/>
        </w:rPr>
        <w:t xml:space="preserve">                                                                                                          </w:t>
      </w:r>
      <w:r w:rsidRPr="001334D0">
        <w:rPr>
          <w:rStyle w:val="c17"/>
          <w:b/>
        </w:rPr>
        <w:t>Д.В. Григорьев</w:t>
      </w:r>
      <w:r>
        <w:rPr>
          <w:rStyle w:val="c17"/>
          <w:b/>
        </w:rPr>
        <w:t xml:space="preserve">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102c8"/>
          <w:b/>
        </w:rPr>
        <w:t xml:space="preserve"> </w:t>
      </w:r>
      <w:r w:rsidRPr="00617755">
        <w:rPr>
          <w:rStyle w:val="c2c102c8"/>
          <w:b/>
        </w:rPr>
        <w:t>Цель:</w:t>
      </w:r>
      <w:r>
        <w:rPr>
          <w:rStyle w:val="c2c8"/>
        </w:rPr>
        <w:t> определить уровень осознания понятия патриотизма и отношения к нему со стороны учащихся.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 w:rsidRPr="00617755">
        <w:rPr>
          <w:rStyle w:val="c2c102"/>
          <w:b/>
        </w:rPr>
        <w:t>Ход эксперимента:</w:t>
      </w:r>
      <w:r>
        <w:rPr>
          <w:rStyle w:val="c2"/>
        </w:rPr>
        <w:t xml:space="preserve"> Учащимся предлагается написать сочинение на тему «Патриотизм и как я его понимаю». </w:t>
      </w:r>
    </w:p>
    <w:p w:rsidR="00A72AD3" w:rsidRPr="00617755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>
        <w:rPr>
          <w:rStyle w:val="c2c102"/>
          <w:b/>
        </w:rPr>
        <w:t xml:space="preserve">                                          </w:t>
      </w:r>
      <w:r w:rsidRPr="00617755">
        <w:rPr>
          <w:rStyle w:val="c2c102"/>
          <w:b/>
        </w:rPr>
        <w:t>Обработка полученных данных</w:t>
      </w:r>
      <w:r w:rsidRPr="00617755">
        <w:rPr>
          <w:rStyle w:val="c2"/>
          <w:b/>
        </w:rPr>
        <w:t> 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Письменные ответы учащихся анализируются по следующим сторонам патриотизма: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1) любовь к Родине,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2) осознание трудностей, недостатков в обществе,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3) готовность к самоотдаче,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4) патриотизм как источник трудовых и ратных подвигов,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5) чувство национальной гордости,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6) отсутствие национализма  и космополитизма,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7) интернациональный характер  патриотизма.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 xml:space="preserve">Каждый из перечисленных семи показателей может быть оценен в 1, 2, 3 или 4 балла в соответствии со следующей шкалой: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 w:rsidRPr="00521DD0">
        <w:rPr>
          <w:rStyle w:val="c2c37"/>
          <w:b/>
        </w:rPr>
        <w:t>1 балл</w:t>
      </w:r>
      <w:r>
        <w:rPr>
          <w:rStyle w:val="c2c37"/>
        </w:rPr>
        <w:t xml:space="preserve"> – </w:t>
      </w:r>
      <w:r w:rsidRPr="00521DD0">
        <w:rPr>
          <w:rStyle w:val="c2c37"/>
          <w:b/>
        </w:rPr>
        <w:t>низкий уровень</w:t>
      </w:r>
      <w:r>
        <w:rPr>
          <w:rStyle w:val="c2c37"/>
        </w:rPr>
        <w:t>:</w:t>
      </w:r>
      <w:r>
        <w:rPr>
          <w:rStyle w:val="c2"/>
        </w:rPr>
        <w:t xml:space="preserve"> непонимание учеником сущности важнейших сторон патриотизма или отрицательное отношение к тем обязанностям, которые из них вытекают;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 w:rsidRPr="00521DD0">
        <w:rPr>
          <w:rStyle w:val="c2c37"/>
          <w:b/>
        </w:rPr>
        <w:t>2 балла</w:t>
      </w:r>
      <w:r>
        <w:rPr>
          <w:rStyle w:val="c2c37"/>
        </w:rPr>
        <w:t xml:space="preserve"> – </w:t>
      </w:r>
      <w:r w:rsidRPr="00521DD0">
        <w:rPr>
          <w:rStyle w:val="c2c37"/>
          <w:b/>
        </w:rPr>
        <w:t>средний уровень</w:t>
      </w:r>
      <w:r>
        <w:rPr>
          <w:rStyle w:val="c2c37"/>
        </w:rPr>
        <w:t>:</w:t>
      </w:r>
      <w:r>
        <w:rPr>
          <w:rStyle w:val="c2"/>
        </w:rPr>
        <w:t xml:space="preserve"> неглубокое, частичное понимание сущности соответствующих признаков, неустойчивое (иногда положительное, а в некоторых случаях – индифферентное, пассивное) отношение к тем обязанностям, которые из них вытекают;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 w:rsidRPr="00521DD0">
        <w:rPr>
          <w:rStyle w:val="c2c37"/>
          <w:b/>
        </w:rPr>
        <w:t xml:space="preserve">3 балла </w:t>
      </w:r>
      <w:r>
        <w:rPr>
          <w:rStyle w:val="c2c37"/>
        </w:rPr>
        <w:t xml:space="preserve">– </w:t>
      </w:r>
      <w:r w:rsidRPr="00521DD0">
        <w:rPr>
          <w:rStyle w:val="c2c37"/>
          <w:b/>
        </w:rPr>
        <w:t>правильное понимание</w:t>
      </w:r>
      <w:r w:rsidRPr="00521DD0">
        <w:rPr>
          <w:rStyle w:val="c2"/>
          <w:b/>
        </w:rPr>
        <w:t> сути патриотизма,</w:t>
      </w:r>
      <w:r>
        <w:rPr>
          <w:rStyle w:val="c2"/>
        </w:rPr>
        <w:t xml:space="preserve"> отношение к соответствующим обязанностям хотя и активное, но неустойчивое;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 w:rsidRPr="00521DD0">
        <w:rPr>
          <w:rStyle w:val="c2c37"/>
          <w:b/>
        </w:rPr>
        <w:t>4 балла</w:t>
      </w:r>
      <w:r>
        <w:rPr>
          <w:rStyle w:val="c2c37"/>
        </w:rPr>
        <w:t xml:space="preserve"> – </w:t>
      </w:r>
      <w:r w:rsidRPr="00521DD0">
        <w:rPr>
          <w:rStyle w:val="c2c37"/>
          <w:b/>
        </w:rPr>
        <w:t>высокий уровень</w:t>
      </w:r>
      <w:r>
        <w:rPr>
          <w:rStyle w:val="c2c37"/>
        </w:rPr>
        <w:t>:</w:t>
      </w:r>
      <w:r>
        <w:rPr>
          <w:rStyle w:val="c2"/>
        </w:rPr>
        <w:t xml:space="preserve"> полное понимание школьником сущности ведущих признаков тех или иных сторон патриотизма, положительное личное отношение к тем обязанностям, которые из них вытекают, умение и привычка действовать в реальной жизни в соответствии с усвоенными требованиями.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"/>
        </w:rPr>
        <w:t>Аналогичным образом могут быть предложены темы для сочинений, позволяющие определить понимание и отношение школьников к таким категориям, как интернационализм, гражданское мужество, активная жизненная позиция и т. д.</w:t>
      </w:r>
    </w:p>
    <w:p w:rsidR="00A72AD3" w:rsidRDefault="00A72AD3" w:rsidP="007A4E7C">
      <w:bookmarkStart w:id="1" w:name="f771563fc4364d87b3f3b3865315c3d50449c0a3"/>
      <w:r>
        <w:t xml:space="preserve">Электронный адрес источника: </w:t>
      </w:r>
      <w:hyperlink r:id="rId8" w:history="1">
        <w:r w:rsidRPr="002E44B0">
          <w:rPr>
            <w:rStyle w:val="Hyperlink"/>
          </w:rPr>
          <w:t>http://nsportal.ru/shkola/klassnoe-rukovodstvo/library/2014/01/21/diagnostiki-dlya-vyyavleniya-urovnya-grazhdansko</w:t>
        </w:r>
      </w:hyperlink>
      <w:bookmarkStart w:id="2" w:name="1"/>
      <w:bookmarkEnd w:id="2"/>
      <w:bookmarkEnd w:id="1"/>
      <w:r>
        <w:fldChar w:fldCharType="begin"/>
      </w:r>
      <w:r>
        <w:instrText xml:space="preserve"> HYPERLINK "http://nsportal.ru/shkola/klassnoe-rukovodstvo/library/2014/01/21/diagnostiki-dlya-vyyavleniya-urovnya-grazhdansko" </w:instrText>
      </w:r>
      <w:r>
        <w:fldChar w:fldCharType="separate"/>
      </w:r>
      <w:r w:rsidRPr="002E44B0">
        <w:rPr>
          <w:rStyle w:val="Hyperlink"/>
        </w:rPr>
        <w:t>http://nsportal.ru/shkola/klassnoe-rukovodstvo/library/2014/01/21/diagnostiki-dlya-vyyavleniya-urovnya-grazhdansko</w:t>
      </w:r>
      <w:r>
        <w:fldChar w:fldCharType="end"/>
      </w:r>
    </w:p>
    <w:p w:rsidR="00A72AD3" w:rsidRDefault="00A72AD3" w:rsidP="002E44B0">
      <w:pPr>
        <w:pStyle w:val="c6c13"/>
        <w:jc w:val="right"/>
      </w:pPr>
      <w:r>
        <w:rPr>
          <w:rStyle w:val="c17"/>
          <w:b/>
        </w:rPr>
        <w:br w:type="page"/>
      </w:r>
      <w:r w:rsidRPr="00EC1F0F">
        <w:t>Приложение №</w:t>
      </w:r>
      <w:r>
        <w:t>2</w:t>
      </w:r>
    </w:p>
    <w:p w:rsidR="00A72AD3" w:rsidRDefault="00A72AD3" w:rsidP="007A4E7C">
      <w:pPr>
        <w:pStyle w:val="c13c134"/>
        <w:spacing w:before="0" w:beforeAutospacing="0" w:after="0" w:afterAutospacing="0"/>
        <w:jc w:val="center"/>
        <w:rPr>
          <w:rStyle w:val="c38c30"/>
          <w:b/>
          <w:sz w:val="28"/>
          <w:szCs w:val="28"/>
        </w:rPr>
      </w:pPr>
      <w:r>
        <w:rPr>
          <w:rStyle w:val="c38c30"/>
          <w:b/>
          <w:sz w:val="28"/>
          <w:szCs w:val="28"/>
        </w:rPr>
        <w:t xml:space="preserve">ДИАГНОСТИЧЕСКАЯ ПРОГРАММА ИЗУЧЕНИЯ УРОВНЕЙ СФОРМИРОВАННОСТИ ГРАЖДАНСТВЕННОСТИ У ПОДРОСТКОВ </w:t>
      </w:r>
    </w:p>
    <w:p w:rsidR="00A72AD3" w:rsidRDefault="00A72AD3" w:rsidP="007A4E7C">
      <w:pPr>
        <w:pStyle w:val="c6c13"/>
        <w:spacing w:before="0" w:beforeAutospacing="0" w:after="0" w:afterAutospacing="0"/>
        <w:jc w:val="center"/>
        <w:rPr>
          <w:rStyle w:val="c17"/>
          <w:b/>
        </w:rPr>
      </w:pPr>
    </w:p>
    <w:p w:rsidR="00A72AD3" w:rsidRPr="00521DD0" w:rsidRDefault="00A72AD3" w:rsidP="007A4E7C">
      <w:pPr>
        <w:pStyle w:val="c6c13"/>
        <w:spacing w:before="0" w:beforeAutospacing="0" w:after="0" w:afterAutospacing="0"/>
        <w:jc w:val="center"/>
        <w:rPr>
          <w:rStyle w:val="c17"/>
          <w:b/>
        </w:rPr>
      </w:pPr>
      <w:r w:rsidRPr="00521DD0">
        <w:rPr>
          <w:rStyle w:val="c17"/>
          <w:b/>
        </w:rPr>
        <w:t xml:space="preserve">«ОТЕЧЕСТВО МОЕ – РОССИЯ» </w:t>
      </w:r>
    </w:p>
    <w:p w:rsidR="00A72AD3" w:rsidRDefault="00A72AD3" w:rsidP="007A4E7C">
      <w:pPr>
        <w:pStyle w:val="c6c13"/>
        <w:spacing w:before="0" w:beforeAutospacing="0" w:after="0" w:afterAutospacing="0"/>
        <w:jc w:val="right"/>
        <w:rPr>
          <w:rStyle w:val="c17"/>
          <w:b/>
        </w:rPr>
      </w:pPr>
      <w:r w:rsidRPr="001334D0">
        <w:rPr>
          <w:rStyle w:val="c17"/>
          <w:b/>
        </w:rPr>
        <w:t xml:space="preserve"> (анкета Д.В. Григорьева)</w:t>
      </w:r>
    </w:p>
    <w:p w:rsidR="00A72AD3" w:rsidRDefault="00A72AD3" w:rsidP="007A4E7C">
      <w:pPr>
        <w:pStyle w:val="c6c28"/>
        <w:ind w:firstLine="540"/>
        <w:jc w:val="both"/>
      </w:pPr>
      <w:r>
        <w:rPr>
          <w:rStyle w:val="c2c8c23"/>
        </w:rPr>
        <w:t xml:space="preserve">Анкета состоит из восьми основных блоков с суждениями, вопросами и незаконченными предложениями. На каждое из суждений или вопрос предложено несколько альтернативных вариантов ответов. Данная анкета может быть рекомендована к использованию в работе со старшеклассниками для определения уровня сформированности личностных качеств гражданина-патриота. На основании полученных результатов могут быть внесены коррективы в систему воспитательной работы с подрастающим поколением. Данную анкету может проводить педагог, воспитатель. Обработка и интерпретация проводится только социально-психологической службой школы (педагог-психолог, социальный работник). Обработка и интерпретация результатов проводится по методу контент-анализа (по частоте встречаемости ответов). Количественный показатель позволяет вычислить процентное соотношение. Рекомендуемое время на проведение 20 минут. </w:t>
      </w:r>
    </w:p>
    <w:p w:rsidR="00A72AD3" w:rsidRPr="00521DD0" w:rsidRDefault="00A72AD3" w:rsidP="007A4E7C">
      <w:pPr>
        <w:pStyle w:val="c6c28"/>
        <w:ind w:firstLine="540"/>
        <w:jc w:val="both"/>
        <w:rPr>
          <w:b/>
        </w:rPr>
      </w:pPr>
      <w:r w:rsidRPr="00521DD0">
        <w:rPr>
          <w:rStyle w:val="c2c8c23"/>
          <w:b/>
        </w:rPr>
        <w:t xml:space="preserve">Цели анкетирования: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определить содержательную сторону направленности личности, основу отношения старшеклассника к окружающему социуму;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определить актуальность вопросов патриотизма в системе ценностных ориентаций старшеклассников;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  <w:rPr>
          <w:rStyle w:val="c2c8c23"/>
        </w:rPr>
      </w:pPr>
      <w:r>
        <w:rPr>
          <w:rStyle w:val="c2c8c23"/>
        </w:rPr>
        <w:t xml:space="preserve">– определить градацию личностных качеств, входящих в понятие «патриот».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  <w:rPr>
          <w:rStyle w:val="c2c8c23"/>
        </w:rPr>
      </w:pPr>
    </w:p>
    <w:p w:rsidR="00A72AD3" w:rsidRPr="00344674" w:rsidRDefault="00A72AD3" w:rsidP="007A4E7C">
      <w:pPr>
        <w:pStyle w:val="c6c28"/>
        <w:spacing w:before="0" w:beforeAutospacing="0" w:after="0" w:afterAutospacing="0"/>
        <w:jc w:val="center"/>
        <w:rPr>
          <w:rStyle w:val="c2c8c23"/>
          <w:b/>
        </w:rPr>
      </w:pPr>
      <w:r w:rsidRPr="00344674">
        <w:rPr>
          <w:rStyle w:val="c2c8c23"/>
          <w:b/>
        </w:rPr>
        <w:t>АНКЕТА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</w:p>
    <w:p w:rsidR="00A72AD3" w:rsidRDefault="00A72AD3" w:rsidP="007A4E7C">
      <w:pPr>
        <w:pStyle w:val="c6c28"/>
        <w:jc w:val="both"/>
      </w:pPr>
      <w:r>
        <w:rPr>
          <w:rStyle w:val="c2c8c23"/>
        </w:rPr>
        <w:t xml:space="preserve">Ф. И. _____________________ Возраст ________ Пол ________ </w:t>
      </w:r>
    </w:p>
    <w:p w:rsidR="00A72AD3" w:rsidRDefault="00A72AD3" w:rsidP="007A4E7C">
      <w:pPr>
        <w:pStyle w:val="c6c28"/>
        <w:jc w:val="both"/>
      </w:pPr>
      <w:r>
        <w:rPr>
          <w:rStyle w:val="c2c8c23"/>
        </w:rPr>
        <w:t xml:space="preserve">Вам необходимо сейчас выполнить следующие задания. Ответьте, пожалуйста, на вопросы или оцените следующие вопросы и задания.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I. Считаете ли вы себя патриотом?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Да;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Нет;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Частично;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4. Не знаю.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II. Кто, на ваш взгляд, в большей степени повлиял на формирование ваших патриотических чувств?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Школа;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Родители;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Окружающие люди, друзья;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4. СМИ;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5. Органы власти;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6. Другое _____________.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III. Как вы для себя определяете понятие «патриот»? 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IV. А. По каким признакам или высказываниям вы определяете для себя понятие «патриотизм»?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Национальное самосознание, гордость за принадлежность к своей нации, народу;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Непримиримость к представителям других наций и народов;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>3. Интернационализм, готовность к сотрудничеству с представителями других наций и народов в интересах своей Родины – России;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4. Бескорыстная любовь и служение Родине, готовность к самопожертвованию ради ее блага или спасения;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5. Любовь к родному дому, городу, стране, верность национальной культуре, традициям, укладу жизни;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6. Стремление трудиться для процветания Родины, для того, чтобы государство, в котором ты живешь, было самым авторитетным, самым мощным и уважаемым в мире;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7. Патриотизм сегодня не актуален, не современен, не для сегодняшней молодежи;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8. Патриотизм – это лишь романтический образ, литературная выдумка;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9. Другое __________________.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IV. Б. Если вы не смогли определить для себя понятие «патриотизм», в чем причина вашего непонимания?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Нет желания;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Нет возможности;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Считаю это не актуальным.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V. Перед вами список индивидуально-психологических характеристик и жизненных ценностей человека.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Определите для себя те качества, которыми должен обладать патриот (нужное подчеркните).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Определите по 10-балльной шкале, насколько эти качества и ценности сформированы у вас.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активная деятельная жизнь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жизненная мудрость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здоровье (физическое и психическое)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интересная работа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красота природы и искусства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любовь (духовная и физическая)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материальное обеспечение жизни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наличие хороших и верных друзей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общественное признание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познание (образование, кругозор)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продуктивная жизнь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развитие (постоянное духовное и физическое совершенствование) 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развлечения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>– свобода (самостоятельность, независимость в суждениях и поступках) ___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счастливая семейная жизнь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счастье других (благосостояние, развитие и совершенствование других людей, всего народа, человечества в целом)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творчество (возможность творческой деятельности) 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уверенность в себе (внутренняя гармония, свобода от внутренних противоречий)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аккуратность (чистоплотность)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воспитанность (хорошие манеры)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высокие запросы (высокие требования к жизни и высокие притязания) 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жизнерадостность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исполнительность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независимость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непримиримость к недостаткам в себе и других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образованность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ответственность (чувство долга, умение держать слово) 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рационализм (умение здраво и логично мыслить, принимать обдуманные, рациональные решения)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самоконтроль (сдержанность, самодисциплина)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смелость в отстаивании своего мнения, своих взглядов 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>– твердая воля (умение настоять на своем, не отступать перед трудностями) ___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терпимость (к взглядам и мнениям других, умение прощать их ошибки и заблуждения)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широта взглядов (умение понять чужую точку зрения, уважать иные вкусы, обычаи, привычки)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честность (правдивость, искренность)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эффективность в делах (трудолюбие, продуктивность в работе) __________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– чуткость (заботливость) __________.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VI. Отметьте, что в вашей компании, коллективе, кругу ваших друзей ценится выше всего?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Умение ценить настоящую дружбу;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Готовность помочь другу в трудную минуту;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Взаимопонимание;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4. Честность, порядочность, принципиальность;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5. Приятная внешность;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6. Хорошие манеры;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7. Умение модно одеваться;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8. Сила воли;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9. Смелость;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10. Решительность;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11. Интерес, знание литературы, искусство, музыка;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12. Интерес к политике;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13. Наличие фирменных вещей, дисков и т. П.;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14. Наличие денег на всякие расходы;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15. Способности.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VII. Из предложенных вариантов ответов выберите тот, который в наибольшей степени выражает вашу точку зрения: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Я люблю, когда другие люди меня ценят.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Я испытываю удовлетворение от хорошо выполненной работы.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Я люблю приятно проводить время с друзьями. </w:t>
      </w:r>
    </w:p>
    <w:p w:rsidR="00A72AD3" w:rsidRPr="00344674" w:rsidRDefault="00A72AD3" w:rsidP="007A4E7C">
      <w:pPr>
        <w:pStyle w:val="c6c28"/>
        <w:spacing w:before="0" w:beforeAutospacing="0" w:after="0" w:afterAutospacing="0"/>
        <w:jc w:val="both"/>
        <w:rPr>
          <w:b/>
        </w:rPr>
      </w:pPr>
      <w:r w:rsidRPr="00344674">
        <w:rPr>
          <w:rStyle w:val="c2c8c23"/>
          <w:b/>
        </w:rPr>
        <w:t xml:space="preserve">VIII. Закончите предложения.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1. Каждый из нас верит…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2. Каждый из нас имеет…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3. Каждый из нас готов…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4. Подвиги героев заставили нас задуматься…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5. Защищать свою Родину можно не только с автоматом в руках, но и…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  <w:r>
        <w:rPr>
          <w:rStyle w:val="c2c8c23"/>
        </w:rPr>
        <w:t xml:space="preserve">6. Когда я задумываюсь о будущем своей страны, то…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  <w:rPr>
          <w:rStyle w:val="c2c8c23"/>
        </w:rPr>
      </w:pPr>
      <w:r>
        <w:rPr>
          <w:rStyle w:val="c2c8c23"/>
        </w:rPr>
        <w:t xml:space="preserve">7. Быть достойным гражданином своей страны – значит быть… </w:t>
      </w:r>
    </w:p>
    <w:p w:rsidR="00A72AD3" w:rsidRDefault="00A72AD3" w:rsidP="007A4E7C">
      <w:pPr>
        <w:pStyle w:val="c6c28"/>
        <w:spacing w:before="0" w:beforeAutospacing="0" w:after="0" w:afterAutospacing="0"/>
        <w:jc w:val="both"/>
      </w:pPr>
    </w:p>
    <w:p w:rsidR="00A72AD3" w:rsidRDefault="00A72AD3" w:rsidP="007A4E7C">
      <w:pPr>
        <w:pStyle w:val="c6c28"/>
        <w:spacing w:before="0" w:beforeAutospacing="0" w:after="0" w:afterAutospacing="0"/>
        <w:jc w:val="both"/>
        <w:rPr>
          <w:rStyle w:val="c2c8c23"/>
        </w:rPr>
      </w:pPr>
      <w:r>
        <w:rPr>
          <w:rStyle w:val="c2c8c23"/>
        </w:rPr>
        <w:t>Анализ этого материала может стать хорошей темой для классного часа.</w:t>
      </w:r>
    </w:p>
    <w:p w:rsidR="00A72AD3" w:rsidRPr="00DD46BC" w:rsidRDefault="00A72AD3" w:rsidP="002E44B0">
      <w:pPr>
        <w:pStyle w:val="c6c28"/>
        <w:spacing w:before="0" w:beforeAutospacing="0" w:after="0" w:afterAutospacing="0"/>
        <w:jc w:val="both"/>
        <w:rPr>
          <w:sz w:val="26"/>
          <w:szCs w:val="26"/>
        </w:rPr>
      </w:pPr>
      <w:r>
        <w:rPr>
          <w:rStyle w:val="c2c8c23"/>
        </w:rPr>
        <w:t xml:space="preserve"> Подводя общий итог, можно заметить наибольшую значимость второй части представленной анкеты, так как она позволяет поставить перед учащимися значимые для личностного развития вопросы, создать диалогичную среду, понять глубинные и поверхностные, напускные мысли учащихся, будущих полноправных граждан России, наметить программу развития патриотических чувств.</w:t>
      </w:r>
    </w:p>
    <w:sectPr w:rsidR="00A72AD3" w:rsidRPr="00DD46BC" w:rsidSect="000C00A2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AD3" w:rsidRDefault="00A72AD3" w:rsidP="00400D2D">
      <w:r>
        <w:separator/>
      </w:r>
    </w:p>
  </w:endnote>
  <w:endnote w:type="continuationSeparator" w:id="0">
    <w:p w:rsidR="00A72AD3" w:rsidRDefault="00A72AD3" w:rsidP="00400D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AD3" w:rsidRDefault="00A72AD3" w:rsidP="006417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72AD3" w:rsidRDefault="00A72AD3" w:rsidP="0064178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AD3" w:rsidRPr="00697AD8" w:rsidRDefault="00A72AD3" w:rsidP="00697A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AD3" w:rsidRDefault="00A72AD3" w:rsidP="00400D2D">
      <w:r>
        <w:separator/>
      </w:r>
    </w:p>
  </w:footnote>
  <w:footnote w:type="continuationSeparator" w:id="0">
    <w:p w:rsidR="00A72AD3" w:rsidRDefault="00A72AD3" w:rsidP="00400D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86EF6"/>
    <w:multiLevelType w:val="hybridMultilevel"/>
    <w:tmpl w:val="2DE40A66"/>
    <w:lvl w:ilvl="0" w:tplc="1F6E3A46">
      <w:start w:val="1"/>
      <w:numFmt w:val="decimal"/>
      <w:lvlText w:val="%1"/>
      <w:lvlJc w:val="left"/>
      <w:pPr>
        <w:tabs>
          <w:tab w:val="num" w:pos="0"/>
        </w:tabs>
        <w:ind w:left="170" w:hanging="17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8305ABE"/>
    <w:multiLevelType w:val="hybridMultilevel"/>
    <w:tmpl w:val="BDF874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F6C4B6D"/>
    <w:multiLevelType w:val="hybridMultilevel"/>
    <w:tmpl w:val="C84EF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E0772C"/>
    <w:multiLevelType w:val="hybridMultilevel"/>
    <w:tmpl w:val="24949A6A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57D5735"/>
    <w:multiLevelType w:val="hybridMultilevel"/>
    <w:tmpl w:val="64A0E9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6CC0AA3"/>
    <w:multiLevelType w:val="hybridMultilevel"/>
    <w:tmpl w:val="19E26A90"/>
    <w:lvl w:ilvl="0" w:tplc="7046B0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C0D76C1"/>
    <w:multiLevelType w:val="hybridMultilevel"/>
    <w:tmpl w:val="3364F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59C7"/>
    <w:multiLevelType w:val="hybridMultilevel"/>
    <w:tmpl w:val="CB34029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4E551B3"/>
    <w:multiLevelType w:val="multilevel"/>
    <w:tmpl w:val="9D320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5DF96C29"/>
    <w:multiLevelType w:val="hybridMultilevel"/>
    <w:tmpl w:val="049E8F9C"/>
    <w:lvl w:ilvl="0" w:tplc="F446D3B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DB80A18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85C2331"/>
    <w:multiLevelType w:val="multilevel"/>
    <w:tmpl w:val="8A94E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2">
    <w:nsid w:val="7B23397A"/>
    <w:multiLevelType w:val="hybridMultilevel"/>
    <w:tmpl w:val="BA0CF1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9"/>
  </w:num>
  <w:num w:numId="6">
    <w:abstractNumId w:val="5"/>
  </w:num>
  <w:num w:numId="7">
    <w:abstractNumId w:val="1"/>
  </w:num>
  <w:num w:numId="8">
    <w:abstractNumId w:val="12"/>
  </w:num>
  <w:num w:numId="9">
    <w:abstractNumId w:val="4"/>
  </w:num>
  <w:num w:numId="10">
    <w:abstractNumId w:val="7"/>
  </w:num>
  <w:num w:numId="11">
    <w:abstractNumId w:val="2"/>
  </w:num>
  <w:num w:numId="12">
    <w:abstractNumId w:val="6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09E5"/>
    <w:rsid w:val="00001000"/>
    <w:rsid w:val="0001353E"/>
    <w:rsid w:val="00064F11"/>
    <w:rsid w:val="00075915"/>
    <w:rsid w:val="000A3D23"/>
    <w:rsid w:val="000B0BC4"/>
    <w:rsid w:val="000B4E82"/>
    <w:rsid w:val="000C00A2"/>
    <w:rsid w:val="000C24F7"/>
    <w:rsid w:val="000D295B"/>
    <w:rsid w:val="00113933"/>
    <w:rsid w:val="00117F38"/>
    <w:rsid w:val="001334D0"/>
    <w:rsid w:val="00187CB6"/>
    <w:rsid w:val="001A6410"/>
    <w:rsid w:val="001B2E48"/>
    <w:rsid w:val="001E596F"/>
    <w:rsid w:val="00205637"/>
    <w:rsid w:val="002220A9"/>
    <w:rsid w:val="00232F78"/>
    <w:rsid w:val="0024593E"/>
    <w:rsid w:val="00254CC9"/>
    <w:rsid w:val="0025518C"/>
    <w:rsid w:val="00264115"/>
    <w:rsid w:val="0026496F"/>
    <w:rsid w:val="00282727"/>
    <w:rsid w:val="002A6160"/>
    <w:rsid w:val="002C0EBA"/>
    <w:rsid w:val="002D518B"/>
    <w:rsid w:val="002E44B0"/>
    <w:rsid w:val="00303953"/>
    <w:rsid w:val="00316C39"/>
    <w:rsid w:val="00344674"/>
    <w:rsid w:val="00361041"/>
    <w:rsid w:val="00366B2C"/>
    <w:rsid w:val="00386982"/>
    <w:rsid w:val="003C2F41"/>
    <w:rsid w:val="003C7872"/>
    <w:rsid w:val="003D1BCA"/>
    <w:rsid w:val="003D6B83"/>
    <w:rsid w:val="00400D2D"/>
    <w:rsid w:val="00402FC9"/>
    <w:rsid w:val="00443C7A"/>
    <w:rsid w:val="00467974"/>
    <w:rsid w:val="004715D5"/>
    <w:rsid w:val="004B1007"/>
    <w:rsid w:val="004B2E0E"/>
    <w:rsid w:val="00513200"/>
    <w:rsid w:val="00521442"/>
    <w:rsid w:val="00521DD0"/>
    <w:rsid w:val="00525388"/>
    <w:rsid w:val="00550027"/>
    <w:rsid w:val="005573D6"/>
    <w:rsid w:val="00563DCB"/>
    <w:rsid w:val="00587FE0"/>
    <w:rsid w:val="005B6096"/>
    <w:rsid w:val="005D2DAC"/>
    <w:rsid w:val="005F116A"/>
    <w:rsid w:val="005F6943"/>
    <w:rsid w:val="00601981"/>
    <w:rsid w:val="00617755"/>
    <w:rsid w:val="00634B7C"/>
    <w:rsid w:val="0064178B"/>
    <w:rsid w:val="00646064"/>
    <w:rsid w:val="00674C1F"/>
    <w:rsid w:val="00697AD8"/>
    <w:rsid w:val="006A2DD7"/>
    <w:rsid w:val="006C66E8"/>
    <w:rsid w:val="006D536A"/>
    <w:rsid w:val="00714218"/>
    <w:rsid w:val="00714A75"/>
    <w:rsid w:val="00715029"/>
    <w:rsid w:val="00754655"/>
    <w:rsid w:val="0077328B"/>
    <w:rsid w:val="00775815"/>
    <w:rsid w:val="007900B9"/>
    <w:rsid w:val="007976D7"/>
    <w:rsid w:val="007A4E7C"/>
    <w:rsid w:val="007B2825"/>
    <w:rsid w:val="007C6589"/>
    <w:rsid w:val="007E4A05"/>
    <w:rsid w:val="007F69F3"/>
    <w:rsid w:val="00810E57"/>
    <w:rsid w:val="00810FC7"/>
    <w:rsid w:val="00822D28"/>
    <w:rsid w:val="00823F16"/>
    <w:rsid w:val="00834AB0"/>
    <w:rsid w:val="0084410C"/>
    <w:rsid w:val="008A5F1B"/>
    <w:rsid w:val="008F27E8"/>
    <w:rsid w:val="008F737B"/>
    <w:rsid w:val="00910A41"/>
    <w:rsid w:val="00981D03"/>
    <w:rsid w:val="009926F4"/>
    <w:rsid w:val="009B7623"/>
    <w:rsid w:val="009C7BB6"/>
    <w:rsid w:val="009E3B03"/>
    <w:rsid w:val="009F661E"/>
    <w:rsid w:val="00A05DEB"/>
    <w:rsid w:val="00A2078C"/>
    <w:rsid w:val="00A550AF"/>
    <w:rsid w:val="00A648DD"/>
    <w:rsid w:val="00A65DF8"/>
    <w:rsid w:val="00A72AD3"/>
    <w:rsid w:val="00AA1086"/>
    <w:rsid w:val="00AE5616"/>
    <w:rsid w:val="00B015CB"/>
    <w:rsid w:val="00B52F30"/>
    <w:rsid w:val="00B703DD"/>
    <w:rsid w:val="00B82293"/>
    <w:rsid w:val="00B9329F"/>
    <w:rsid w:val="00BE66DE"/>
    <w:rsid w:val="00BF130A"/>
    <w:rsid w:val="00C23A72"/>
    <w:rsid w:val="00C42862"/>
    <w:rsid w:val="00C80556"/>
    <w:rsid w:val="00C9093D"/>
    <w:rsid w:val="00CC4AE5"/>
    <w:rsid w:val="00D332E4"/>
    <w:rsid w:val="00D3770F"/>
    <w:rsid w:val="00D40EB7"/>
    <w:rsid w:val="00D430C1"/>
    <w:rsid w:val="00D47B39"/>
    <w:rsid w:val="00D92AE6"/>
    <w:rsid w:val="00D92D2C"/>
    <w:rsid w:val="00DA5ED6"/>
    <w:rsid w:val="00DD46BC"/>
    <w:rsid w:val="00DD7D80"/>
    <w:rsid w:val="00DF1704"/>
    <w:rsid w:val="00DF2C70"/>
    <w:rsid w:val="00E07995"/>
    <w:rsid w:val="00E125AB"/>
    <w:rsid w:val="00E12799"/>
    <w:rsid w:val="00E21C2D"/>
    <w:rsid w:val="00EB09E5"/>
    <w:rsid w:val="00EC1F0F"/>
    <w:rsid w:val="00EF0F61"/>
    <w:rsid w:val="00F01DD2"/>
    <w:rsid w:val="00F2661D"/>
    <w:rsid w:val="00F514D1"/>
    <w:rsid w:val="00F55E65"/>
    <w:rsid w:val="00F735AA"/>
    <w:rsid w:val="00F8536C"/>
    <w:rsid w:val="00FF6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9E5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400D2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400D2D"/>
    <w:rPr>
      <w:rFonts w:cs="Times New Roman"/>
    </w:rPr>
  </w:style>
  <w:style w:type="character" w:styleId="FootnoteReference">
    <w:name w:val="footnote reference"/>
    <w:basedOn w:val="DefaultParagraphFont"/>
    <w:uiPriority w:val="99"/>
    <w:rsid w:val="00400D2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00D2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00D2D"/>
    <w:rPr>
      <w:rFonts w:cs="Times New Roman"/>
      <w:sz w:val="24"/>
    </w:rPr>
  </w:style>
  <w:style w:type="paragraph" w:styleId="Footer">
    <w:name w:val="footer"/>
    <w:aliases w:val="Нижний колонтитул Знак Знак Знак,Нижний колонтитул1,Нижний колонтитул Знак Знак"/>
    <w:basedOn w:val="Normal"/>
    <w:link w:val="FooterChar"/>
    <w:uiPriority w:val="99"/>
    <w:rsid w:val="00400D2D"/>
    <w:pPr>
      <w:tabs>
        <w:tab w:val="center" w:pos="4677"/>
        <w:tab w:val="right" w:pos="9355"/>
      </w:tabs>
    </w:pPr>
  </w:style>
  <w:style w:type="character" w:customStyle="1" w:styleId="FooterChar">
    <w:name w:val="Footer Char"/>
    <w:aliases w:val="Нижний колонтитул Знак Знак Знак Char,Нижний колонтитул1 Char,Нижний колонтитул Знак Знак Char"/>
    <w:basedOn w:val="DefaultParagraphFont"/>
    <w:link w:val="Footer"/>
    <w:uiPriority w:val="99"/>
    <w:locked/>
    <w:rsid w:val="00400D2D"/>
    <w:rPr>
      <w:rFonts w:cs="Times New Roman"/>
      <w:sz w:val="24"/>
    </w:rPr>
  </w:style>
  <w:style w:type="character" w:styleId="PageNumber">
    <w:name w:val="page number"/>
    <w:basedOn w:val="DefaultParagraphFont"/>
    <w:uiPriority w:val="99"/>
    <w:rsid w:val="00400D2D"/>
    <w:rPr>
      <w:rFonts w:cs="Times New Roman"/>
    </w:rPr>
  </w:style>
  <w:style w:type="table" w:styleId="TableGrid">
    <w:name w:val="Table Grid"/>
    <w:basedOn w:val="TableNormal"/>
    <w:uiPriority w:val="99"/>
    <w:rsid w:val="00D92D2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rsid w:val="00AE5616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E5616"/>
    <w:rPr>
      <w:rFonts w:ascii="Tahoma" w:hAnsi="Tahoma" w:cs="Times New Roman"/>
      <w:sz w:val="16"/>
    </w:rPr>
  </w:style>
  <w:style w:type="character" w:styleId="Hyperlink">
    <w:name w:val="Hyperlink"/>
    <w:basedOn w:val="DefaultParagraphFont"/>
    <w:uiPriority w:val="99"/>
    <w:rsid w:val="00563DCB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1A641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rsid w:val="00316C39"/>
    <w:pPr>
      <w:spacing w:before="100" w:beforeAutospacing="1" w:after="100" w:afterAutospacing="1"/>
    </w:pPr>
  </w:style>
  <w:style w:type="character" w:customStyle="1" w:styleId="c2c8c23">
    <w:name w:val="c2 c8 c23"/>
    <w:basedOn w:val="DefaultParagraphFont"/>
    <w:uiPriority w:val="99"/>
    <w:rsid w:val="007A4E7C"/>
    <w:rPr>
      <w:rFonts w:cs="Times New Roman"/>
    </w:rPr>
  </w:style>
  <w:style w:type="paragraph" w:customStyle="1" w:styleId="c13c134">
    <w:name w:val="c13 c134"/>
    <w:basedOn w:val="Normal"/>
    <w:uiPriority w:val="99"/>
    <w:rsid w:val="007A4E7C"/>
    <w:pPr>
      <w:spacing w:before="100" w:beforeAutospacing="1" w:after="100" w:afterAutospacing="1"/>
    </w:pPr>
  </w:style>
  <w:style w:type="character" w:customStyle="1" w:styleId="c38c30">
    <w:name w:val="c38 c30"/>
    <w:basedOn w:val="DefaultParagraphFont"/>
    <w:uiPriority w:val="99"/>
    <w:rsid w:val="007A4E7C"/>
    <w:rPr>
      <w:rFonts w:cs="Times New Roman"/>
    </w:rPr>
  </w:style>
  <w:style w:type="character" w:customStyle="1" w:styleId="c17">
    <w:name w:val="c17"/>
    <w:basedOn w:val="DefaultParagraphFont"/>
    <w:uiPriority w:val="99"/>
    <w:rsid w:val="007A4E7C"/>
    <w:rPr>
      <w:rFonts w:cs="Times New Roman"/>
    </w:rPr>
  </w:style>
  <w:style w:type="paragraph" w:customStyle="1" w:styleId="c6c28">
    <w:name w:val="c6 c28"/>
    <w:basedOn w:val="Normal"/>
    <w:uiPriority w:val="99"/>
    <w:rsid w:val="007A4E7C"/>
    <w:pPr>
      <w:spacing w:before="100" w:beforeAutospacing="1" w:after="100" w:afterAutospacing="1"/>
    </w:pPr>
  </w:style>
  <w:style w:type="character" w:customStyle="1" w:styleId="c2c102c8">
    <w:name w:val="c2 c102 c8"/>
    <w:basedOn w:val="DefaultParagraphFont"/>
    <w:uiPriority w:val="99"/>
    <w:rsid w:val="007A4E7C"/>
    <w:rPr>
      <w:rFonts w:cs="Times New Roman"/>
    </w:rPr>
  </w:style>
  <w:style w:type="character" w:customStyle="1" w:styleId="c2c8">
    <w:name w:val="c2 c8"/>
    <w:basedOn w:val="DefaultParagraphFont"/>
    <w:uiPriority w:val="99"/>
    <w:rsid w:val="007A4E7C"/>
    <w:rPr>
      <w:rFonts w:cs="Times New Roman"/>
    </w:rPr>
  </w:style>
  <w:style w:type="character" w:customStyle="1" w:styleId="c2c102">
    <w:name w:val="c2 c102"/>
    <w:basedOn w:val="DefaultParagraphFont"/>
    <w:uiPriority w:val="99"/>
    <w:rsid w:val="007A4E7C"/>
    <w:rPr>
      <w:rFonts w:cs="Times New Roman"/>
    </w:rPr>
  </w:style>
  <w:style w:type="character" w:customStyle="1" w:styleId="c2">
    <w:name w:val="c2"/>
    <w:basedOn w:val="DefaultParagraphFont"/>
    <w:uiPriority w:val="99"/>
    <w:rsid w:val="007A4E7C"/>
    <w:rPr>
      <w:rFonts w:cs="Times New Roman"/>
    </w:rPr>
  </w:style>
  <w:style w:type="character" w:customStyle="1" w:styleId="c2c37">
    <w:name w:val="c2 c37"/>
    <w:basedOn w:val="DefaultParagraphFont"/>
    <w:uiPriority w:val="99"/>
    <w:rsid w:val="007A4E7C"/>
    <w:rPr>
      <w:rFonts w:cs="Times New Roman"/>
    </w:rPr>
  </w:style>
  <w:style w:type="paragraph" w:customStyle="1" w:styleId="c6c13">
    <w:name w:val="c6 c13"/>
    <w:basedOn w:val="Normal"/>
    <w:uiPriority w:val="99"/>
    <w:rsid w:val="007A4E7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537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53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53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553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sportal.ru/shkola/klassnoe-rukovodstvo/library/2014/01/21/diagnostiki-dlya-vyyavleniya-urovnya-grazhdansk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chool7@onego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9</Pages>
  <Words>2930</Words>
  <Characters>16701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3</cp:revision>
  <cp:lastPrinted>2021-04-01T09:00:00Z</cp:lastPrinted>
  <dcterms:created xsi:type="dcterms:W3CDTF">2021-05-14T09:30:00Z</dcterms:created>
  <dcterms:modified xsi:type="dcterms:W3CDTF">2021-05-26T08:03:00Z</dcterms:modified>
</cp:coreProperties>
</file>